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9CC3" w14:textId="77777777" w:rsidR="008E53C6" w:rsidRPr="008E53C6" w:rsidRDefault="0079760A" w:rsidP="008E53C6">
      <w:pPr>
        <w:pStyle w:val="Titre"/>
      </w:pPr>
      <w:r>
        <w:t>Attestation employeur principal</w:t>
      </w:r>
    </w:p>
    <w:p w14:paraId="3754CAD1" w14:textId="77777777" w:rsidR="00C1395B" w:rsidRDefault="00D72DB5" w:rsidP="00C1395B">
      <w:pPr>
        <w:pStyle w:val="Titre1"/>
      </w:pPr>
      <w:r>
        <w:t>Société</w:t>
      </w:r>
    </w:p>
    <w:p w14:paraId="4AF59602" w14:textId="77777777" w:rsidR="009B6A18" w:rsidRPr="009B6A18" w:rsidRDefault="00D72DB5" w:rsidP="009B6A18">
      <w:pPr>
        <w:pStyle w:val="Titre2"/>
        <w:numPr>
          <w:ilvl w:val="0"/>
          <w:numId w:val="0"/>
        </w:numPr>
        <w:spacing w:before="480" w:after="120"/>
      </w:pPr>
      <w:r>
        <w:t xml:space="preserve">Je soussigné(e)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A889BA6" w14:textId="77777777" w:rsidR="00D72DB5" w:rsidRDefault="00D72DB5" w:rsidP="009B6A18">
      <w:pPr>
        <w:pStyle w:val="Titre2"/>
        <w:numPr>
          <w:ilvl w:val="0"/>
          <w:numId w:val="0"/>
        </w:numPr>
        <w:spacing w:before="480" w:after="120"/>
      </w:pPr>
      <w:proofErr w:type="gramStart"/>
      <w:r>
        <w:t>agissant</w:t>
      </w:r>
      <w:proofErr w:type="gramEnd"/>
      <w:r>
        <w:t xml:space="preserve"> en qualité de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5C80FBC" w14:textId="77777777" w:rsidR="00D72DB5" w:rsidRDefault="00D72DB5" w:rsidP="009B6A18">
      <w:pPr>
        <w:pStyle w:val="Titre2"/>
        <w:numPr>
          <w:ilvl w:val="0"/>
          <w:numId w:val="0"/>
        </w:numPr>
        <w:spacing w:before="480" w:after="120"/>
      </w:pPr>
      <w:r>
        <w:t xml:space="preserve">Nom et adresse de l'entreprise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1096BC" w14:textId="77777777" w:rsidR="00D72DB5" w:rsidRDefault="00D72DB5" w:rsidP="009B6A18">
      <w:pPr>
        <w:pStyle w:val="Titre2"/>
        <w:numPr>
          <w:ilvl w:val="0"/>
          <w:numId w:val="0"/>
        </w:numPr>
        <w:spacing w:before="480" w:after="12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737273" w14:textId="77777777" w:rsidR="00D72DB5" w:rsidRDefault="00D72DB5" w:rsidP="009B6A18">
      <w:pPr>
        <w:pStyle w:val="Titre2"/>
        <w:numPr>
          <w:ilvl w:val="0"/>
          <w:numId w:val="0"/>
        </w:numPr>
        <w:spacing w:before="480" w:after="120"/>
      </w:pPr>
      <w:proofErr w:type="gramStart"/>
      <w:r>
        <w:t>certifie</w:t>
      </w:r>
      <w:proofErr w:type="gramEnd"/>
      <w:r>
        <w:t xml:space="preserve"> que :</w:t>
      </w:r>
    </w:p>
    <w:p w14:paraId="51FAA2E8" w14:textId="77777777" w:rsidR="00D72DB5" w:rsidRDefault="00D72DB5" w:rsidP="00D72DB5">
      <w:pPr>
        <w:pStyle w:val="Titre1"/>
      </w:pPr>
      <w:r>
        <w:t>Employé(e)</w:t>
      </w:r>
    </w:p>
    <w:p w14:paraId="1748854F" w14:textId="77777777" w:rsidR="00D72DB5" w:rsidRDefault="00D72DB5" w:rsidP="009B6A18">
      <w:pPr>
        <w:pStyle w:val="Titre2"/>
        <w:numPr>
          <w:ilvl w:val="0"/>
          <w:numId w:val="0"/>
        </w:numPr>
        <w:spacing w:before="480" w:after="120"/>
      </w:pPr>
      <w:r>
        <w:t xml:space="preserve">Nom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  <w:t xml:space="preserve">Prénom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42EF82C" w14:textId="22C250D1" w:rsidR="00D72DB5" w:rsidRDefault="00D72DB5" w:rsidP="009B6A18">
      <w:pPr>
        <w:spacing w:before="480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1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</w:t>
      </w:r>
      <w:proofErr w:type="gramStart"/>
      <w:r>
        <w:t>exerce</w:t>
      </w:r>
      <w:proofErr w:type="gramEnd"/>
      <w:r>
        <w:t xml:space="preserve"> une activité professionnelle </w:t>
      </w:r>
      <w:r w:rsidR="00616045">
        <w:t>d</w:t>
      </w:r>
      <w:r w:rsidR="00A703E7">
        <w:t>’au moins</w:t>
      </w:r>
      <w:r w:rsidR="0040707C">
        <w:t xml:space="preserve"> 900 </w:t>
      </w:r>
      <w:r w:rsidR="00A703E7">
        <w:t xml:space="preserve">heures </w:t>
      </w:r>
      <w:r>
        <w:t>par an</w:t>
      </w:r>
      <w:r w:rsidR="005E0637">
        <w:t xml:space="preserve"> depuis  </w:t>
      </w:r>
      <w:r w:rsidR="005E0637"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5E0637">
        <w:instrText xml:space="preserve"> FORMTEXT </w:instrText>
      </w:r>
      <w:r w:rsidR="005E0637">
        <w:fldChar w:fldCharType="separate"/>
      </w:r>
      <w:r w:rsidR="005E0637">
        <w:rPr>
          <w:noProof/>
        </w:rPr>
        <w:t> </w:t>
      </w:r>
      <w:r w:rsidR="005E0637">
        <w:rPr>
          <w:noProof/>
        </w:rPr>
        <w:t> </w:t>
      </w:r>
      <w:r w:rsidR="005E0637">
        <w:rPr>
          <w:noProof/>
        </w:rPr>
        <w:t> </w:t>
      </w:r>
      <w:r w:rsidR="005E0637">
        <w:rPr>
          <w:noProof/>
        </w:rPr>
        <w:t> </w:t>
      </w:r>
      <w:r w:rsidR="005E0637">
        <w:fldChar w:fldCharType="end"/>
      </w:r>
      <w:r w:rsidR="00616045">
        <w:t>.</w:t>
      </w:r>
    </w:p>
    <w:p w14:paraId="28F38CF9" w14:textId="77777777" w:rsidR="00D72DB5" w:rsidRDefault="00D72DB5" w:rsidP="00D72DB5">
      <w:pPr>
        <w:pStyle w:val="Titre2"/>
        <w:numPr>
          <w:ilvl w:val="0"/>
          <w:numId w:val="0"/>
        </w:numPr>
      </w:pPr>
      <w:r>
        <w:t xml:space="preserve">Profession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273EFE5" w14:textId="77777777" w:rsidR="00D72DB5" w:rsidRDefault="00B00939" w:rsidP="00AA73D1">
      <w:pPr>
        <w:spacing w:before="240"/>
      </w:pPr>
      <w:proofErr w:type="gramStart"/>
      <w:r>
        <w:t>et</w:t>
      </w:r>
      <w:proofErr w:type="gramEnd"/>
      <w:r>
        <w:t xml:space="preserve"> que ses rémunérations :</w:t>
      </w:r>
    </w:p>
    <w:p w14:paraId="54C6E9F3" w14:textId="77777777" w:rsidR="00B00939" w:rsidRDefault="00B00939" w:rsidP="009B6A18">
      <w:pPr>
        <w:spacing w:before="480"/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proofErr w:type="gramStart"/>
      <w:r>
        <w:t>dépassent</w:t>
      </w:r>
      <w:proofErr w:type="gramEnd"/>
      <w:r>
        <w:t xml:space="preserve"> le plafond des cotisations au régime général de Sécurité Sociale</w:t>
      </w:r>
      <w:r w:rsidR="00EF1802">
        <w:t xml:space="preserve"> </w:t>
      </w:r>
      <w:r w:rsidR="00EF1802" w:rsidRPr="00EF1802">
        <w:rPr>
          <w:color w:val="0000FF"/>
        </w:rPr>
        <w:t>(1)</w:t>
      </w:r>
    </w:p>
    <w:p w14:paraId="6E09ED3C" w14:textId="77777777" w:rsidR="00B00939" w:rsidRDefault="00B00939" w:rsidP="00B0093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proofErr w:type="gramStart"/>
      <w:r>
        <w:t>ne</w:t>
      </w:r>
      <w:proofErr w:type="gramEnd"/>
      <w:r>
        <w:t xml:space="preserve"> dépassent </w:t>
      </w:r>
      <w:r w:rsidR="00264939">
        <w:t xml:space="preserve">pas </w:t>
      </w:r>
      <w:r>
        <w:t>le plafond des cotisations au régime général de Sécurité Sociale</w:t>
      </w:r>
      <w:r w:rsidR="00EF1802">
        <w:t xml:space="preserve"> </w:t>
      </w:r>
      <w:r w:rsidR="00EF1802" w:rsidRPr="00EF1802">
        <w:rPr>
          <w:color w:val="0000FF"/>
        </w:rPr>
        <w:t>(1)</w:t>
      </w:r>
    </w:p>
    <w:p w14:paraId="0DDF0E76" w14:textId="77777777" w:rsidR="00B00939" w:rsidRDefault="00B00939" w:rsidP="00B00939">
      <w:pPr>
        <w:spacing w:before="0"/>
      </w:pPr>
    </w:p>
    <w:p w14:paraId="413A7B7D" w14:textId="77777777" w:rsidR="009B6A18" w:rsidRDefault="009B6A18" w:rsidP="00B00939">
      <w:pPr>
        <w:pStyle w:val="Titre2"/>
        <w:numPr>
          <w:ilvl w:val="0"/>
          <w:numId w:val="0"/>
        </w:numPr>
        <w:spacing w:before="0"/>
        <w:rPr>
          <w:rFonts w:ascii="Arial" w:hAnsi="Arial" w:cs="Arial"/>
          <w:b w:val="0"/>
        </w:rPr>
      </w:pPr>
    </w:p>
    <w:p w14:paraId="7BA05435" w14:textId="77777777" w:rsidR="00B00939" w:rsidRDefault="00B00939" w:rsidP="00B00939">
      <w:pPr>
        <w:pStyle w:val="Titre2"/>
        <w:numPr>
          <w:ilvl w:val="0"/>
          <w:numId w:val="0"/>
        </w:numPr>
        <w:spacing w:before="0"/>
      </w:pPr>
      <w:r w:rsidRPr="00B00939">
        <w:rPr>
          <w:rFonts w:ascii="Arial" w:hAnsi="Arial" w:cs="Arial"/>
          <w:b w:val="0"/>
        </w:rPr>
        <w:t xml:space="preserve">Fait à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ab/>
      </w:r>
      <w:r>
        <w:tab/>
      </w:r>
      <w:r>
        <w:tab/>
      </w:r>
      <w:r>
        <w:tab/>
      </w:r>
      <w:r w:rsidRPr="001F2CDB">
        <w:rPr>
          <w:sz w:val="24"/>
          <w:szCs w:val="24"/>
        </w:rPr>
        <w:t>Cachet et signature de l'employeur</w:t>
      </w:r>
      <w:r>
        <w:t xml:space="preserve"> </w:t>
      </w:r>
    </w:p>
    <w:p w14:paraId="50CB6160" w14:textId="77777777" w:rsidR="00B00939" w:rsidRDefault="00B00939" w:rsidP="00D72DB5">
      <w:r>
        <w:t xml:space="preserve">Le </w:t>
      </w:r>
      <w:bookmarkStart w:id="3" w:name="Texte4"/>
      <w:r>
        <w:fldChar w:fldCharType="begin">
          <w:ffData>
            <w:name w:val="Texte4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C6023B">
        <w:tab/>
      </w:r>
      <w:r w:rsidR="00C6023B">
        <w:tab/>
      </w:r>
      <w:r w:rsidR="00C6023B">
        <w:tab/>
      </w:r>
      <w:r w:rsidR="00C6023B">
        <w:tab/>
      </w:r>
      <w:r w:rsidR="00C6023B">
        <w:tab/>
      </w:r>
      <w:r w:rsidR="00C6023B">
        <w:fldChar w:fldCharType="begin">
          <w:ffData>
            <w:name w:val="Texte1"/>
            <w:enabled/>
            <w:calcOnExit w:val="0"/>
            <w:textInput/>
          </w:ffData>
        </w:fldChar>
      </w:r>
      <w:r w:rsidR="00C6023B">
        <w:instrText xml:space="preserve"> FORMTEXT </w:instrText>
      </w:r>
      <w:r w:rsidR="00C6023B">
        <w:fldChar w:fldCharType="separate"/>
      </w:r>
      <w:r w:rsidR="00C6023B">
        <w:rPr>
          <w:noProof/>
        </w:rPr>
        <w:t> </w:t>
      </w:r>
      <w:r w:rsidR="00C6023B">
        <w:rPr>
          <w:noProof/>
        </w:rPr>
        <w:t> </w:t>
      </w:r>
      <w:r w:rsidR="00C6023B">
        <w:rPr>
          <w:noProof/>
        </w:rPr>
        <w:t> </w:t>
      </w:r>
      <w:r w:rsidR="00C6023B">
        <w:rPr>
          <w:noProof/>
        </w:rPr>
        <w:t> </w:t>
      </w:r>
      <w:r w:rsidR="00C6023B">
        <w:rPr>
          <w:noProof/>
        </w:rPr>
        <w:t> </w:t>
      </w:r>
      <w:r w:rsidR="00C6023B">
        <w:fldChar w:fldCharType="end"/>
      </w:r>
    </w:p>
    <w:p w14:paraId="25637DE9" w14:textId="77777777" w:rsidR="00EF1802" w:rsidRDefault="00EF1802" w:rsidP="00D72DB5"/>
    <w:p w14:paraId="74E22BE8" w14:textId="77777777" w:rsidR="00EF1802" w:rsidRDefault="00EF1802" w:rsidP="00D72DB5"/>
    <w:p w14:paraId="23BB6270" w14:textId="77777777" w:rsidR="00E4686B" w:rsidRDefault="00E4686B" w:rsidP="00D72DB5"/>
    <w:p w14:paraId="66BC1F9A" w14:textId="77777777" w:rsidR="00EF1802" w:rsidRDefault="00E4686B" w:rsidP="00E4686B">
      <w:pPr>
        <w:tabs>
          <w:tab w:val="left" w:pos="5520"/>
        </w:tabs>
      </w:pPr>
      <w:r>
        <w:tab/>
      </w:r>
    </w:p>
    <w:p w14:paraId="5A154AA2" w14:textId="2DEDECE5" w:rsidR="00EF1802" w:rsidRPr="00EF1802" w:rsidRDefault="003705EB" w:rsidP="00D72DB5">
      <w:pPr>
        <w:rPr>
          <w:color w:val="0000FF"/>
          <w:sz w:val="16"/>
          <w:szCs w:val="16"/>
        </w:rPr>
      </w:pPr>
      <w:r>
        <w:rPr>
          <w:color w:val="0000FF"/>
          <w:sz w:val="16"/>
          <w:szCs w:val="16"/>
        </w:rPr>
        <w:t>(*</w:t>
      </w:r>
      <w:r w:rsidR="00B3102D">
        <w:rPr>
          <w:color w:val="0000FF"/>
          <w:sz w:val="16"/>
          <w:szCs w:val="16"/>
        </w:rPr>
        <w:t xml:space="preserve">) </w:t>
      </w:r>
      <w:r w:rsidR="005D2F2C">
        <w:rPr>
          <w:color w:val="0000FF"/>
          <w:sz w:val="16"/>
          <w:szCs w:val="16"/>
        </w:rPr>
        <w:t>4 005</w:t>
      </w:r>
      <w:r w:rsidR="0095710B">
        <w:rPr>
          <w:color w:val="0000FF"/>
          <w:sz w:val="16"/>
          <w:szCs w:val="16"/>
        </w:rPr>
        <w:t xml:space="preserve"> </w:t>
      </w:r>
      <w:r w:rsidR="00EF1802" w:rsidRPr="00EF1802">
        <w:rPr>
          <w:color w:val="0000FF"/>
          <w:sz w:val="16"/>
          <w:szCs w:val="16"/>
        </w:rPr>
        <w:t>euros</w:t>
      </w:r>
      <w:r w:rsidR="00F329AB">
        <w:rPr>
          <w:color w:val="0000FF"/>
          <w:sz w:val="16"/>
          <w:szCs w:val="16"/>
        </w:rPr>
        <w:t xml:space="preserve"> brut</w:t>
      </w:r>
      <w:r w:rsidR="00280005">
        <w:rPr>
          <w:color w:val="0000FF"/>
          <w:sz w:val="16"/>
          <w:szCs w:val="16"/>
        </w:rPr>
        <w:t xml:space="preserve"> mensuel</w:t>
      </w:r>
      <w:r w:rsidR="00EF1802" w:rsidRPr="00EF1802">
        <w:rPr>
          <w:color w:val="0000FF"/>
          <w:sz w:val="16"/>
          <w:szCs w:val="16"/>
        </w:rPr>
        <w:t xml:space="preserve"> au 1</w:t>
      </w:r>
      <w:r w:rsidR="00EF1802" w:rsidRPr="00EF1802">
        <w:rPr>
          <w:color w:val="0000FF"/>
          <w:sz w:val="16"/>
          <w:szCs w:val="16"/>
          <w:vertAlign w:val="superscript"/>
        </w:rPr>
        <w:t>er</w:t>
      </w:r>
      <w:r w:rsidR="00EF592C">
        <w:rPr>
          <w:color w:val="0000FF"/>
          <w:sz w:val="16"/>
          <w:szCs w:val="16"/>
        </w:rPr>
        <w:t xml:space="preserve"> janvier </w:t>
      </w:r>
      <w:r w:rsidR="0095710B">
        <w:rPr>
          <w:color w:val="0000FF"/>
          <w:sz w:val="16"/>
          <w:szCs w:val="16"/>
        </w:rPr>
        <w:t>20</w:t>
      </w:r>
      <w:r w:rsidR="00881F10">
        <w:rPr>
          <w:color w:val="0000FF"/>
          <w:sz w:val="16"/>
          <w:szCs w:val="16"/>
        </w:rPr>
        <w:t>2</w:t>
      </w:r>
      <w:r w:rsidR="005D2F2C">
        <w:rPr>
          <w:color w:val="0000FF"/>
          <w:sz w:val="16"/>
          <w:szCs w:val="16"/>
        </w:rPr>
        <w:t>6</w:t>
      </w:r>
    </w:p>
    <w:sectPr w:rsidR="00EF1802" w:rsidRPr="00EF1802" w:rsidSect="004C1C49">
      <w:headerReference w:type="default" r:id="rId7"/>
      <w:footerReference w:type="default" r:id="rId8"/>
      <w:headerReference w:type="first" r:id="rId9"/>
      <w:pgSz w:w="11907" w:h="16840" w:code="9"/>
      <w:pgMar w:top="1418" w:right="1418" w:bottom="1418" w:left="1418" w:header="357" w:footer="720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4B1A5" w14:textId="77777777" w:rsidR="009F2573" w:rsidRDefault="009F2573" w:rsidP="00D006DC">
      <w:r>
        <w:separator/>
      </w:r>
    </w:p>
  </w:endnote>
  <w:endnote w:type="continuationSeparator" w:id="0">
    <w:p w14:paraId="17B08AAA" w14:textId="77777777" w:rsidR="009F2573" w:rsidRDefault="009F2573" w:rsidP="00D0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978D" w14:textId="77777777" w:rsidR="00854FA7" w:rsidRPr="00C1395B" w:rsidRDefault="00AB2FC7" w:rsidP="00854FA7">
    <w:pPr>
      <w:pStyle w:val="Pieddepage"/>
      <w:pBdr>
        <w:top w:val="single" w:sz="2" w:space="1" w:color="auto"/>
      </w:pBdr>
      <w:tabs>
        <w:tab w:val="clear" w:pos="9072"/>
        <w:tab w:val="right" w:pos="8789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>DF</w:t>
    </w:r>
    <w:r w:rsidR="00D72DB5">
      <w:rPr>
        <w:rFonts w:cs="Arial"/>
        <w:sz w:val="16"/>
        <w:szCs w:val="16"/>
      </w:rPr>
      <w:t>P/Ghislaine KEIFLIN</w:t>
    </w:r>
    <w:r w:rsidR="00854FA7" w:rsidRPr="00C1395B">
      <w:rPr>
        <w:rFonts w:cs="Arial"/>
        <w:sz w:val="16"/>
        <w:szCs w:val="16"/>
      </w:rPr>
      <w:tab/>
    </w:r>
    <w:r w:rsidR="00854FA7" w:rsidRPr="00C1395B">
      <w:rPr>
        <w:rFonts w:cs="Arial"/>
        <w:sz w:val="16"/>
        <w:szCs w:val="16"/>
      </w:rPr>
      <w:tab/>
      <w:t>-</w:t>
    </w:r>
    <w:r w:rsidR="00306101" w:rsidRPr="00306101">
      <w:rPr>
        <w:rStyle w:val="Numrodepage"/>
        <w:sz w:val="16"/>
        <w:szCs w:val="16"/>
      </w:rPr>
      <w:fldChar w:fldCharType="begin"/>
    </w:r>
    <w:r w:rsidR="00306101" w:rsidRPr="00306101">
      <w:rPr>
        <w:rStyle w:val="Numrodepage"/>
        <w:sz w:val="16"/>
        <w:szCs w:val="16"/>
      </w:rPr>
      <w:instrText xml:space="preserve"> PAGE </w:instrText>
    </w:r>
    <w:r w:rsidR="00306101" w:rsidRPr="00306101">
      <w:rPr>
        <w:rStyle w:val="Numrodepage"/>
        <w:sz w:val="16"/>
        <w:szCs w:val="16"/>
      </w:rPr>
      <w:fldChar w:fldCharType="separate"/>
    </w:r>
    <w:r w:rsidR="009B1E79">
      <w:rPr>
        <w:rStyle w:val="Numrodepage"/>
        <w:noProof/>
        <w:sz w:val="16"/>
        <w:szCs w:val="16"/>
      </w:rPr>
      <w:t>1</w:t>
    </w:r>
    <w:r w:rsidR="00306101" w:rsidRPr="00306101">
      <w:rPr>
        <w:rStyle w:val="Numrodepage"/>
        <w:sz w:val="16"/>
        <w:szCs w:val="16"/>
      </w:rPr>
      <w:fldChar w:fldCharType="end"/>
    </w:r>
    <w:r w:rsidR="00306101" w:rsidRPr="00306101">
      <w:rPr>
        <w:rStyle w:val="Numrodepage"/>
        <w:sz w:val="16"/>
        <w:szCs w:val="16"/>
      </w:rPr>
      <w:t>/</w:t>
    </w:r>
    <w:r w:rsidR="00306101" w:rsidRPr="00306101">
      <w:rPr>
        <w:rStyle w:val="Numrodepage"/>
        <w:sz w:val="16"/>
        <w:szCs w:val="16"/>
      </w:rPr>
      <w:fldChar w:fldCharType="begin"/>
    </w:r>
    <w:r w:rsidR="00306101" w:rsidRPr="00306101">
      <w:rPr>
        <w:rStyle w:val="Numrodepage"/>
        <w:sz w:val="16"/>
        <w:szCs w:val="16"/>
      </w:rPr>
      <w:instrText xml:space="preserve"> NUMPAGES </w:instrText>
    </w:r>
    <w:r w:rsidR="00306101" w:rsidRPr="00306101">
      <w:rPr>
        <w:rStyle w:val="Numrodepage"/>
        <w:sz w:val="16"/>
        <w:szCs w:val="16"/>
      </w:rPr>
      <w:fldChar w:fldCharType="separate"/>
    </w:r>
    <w:r w:rsidR="009B1E79">
      <w:rPr>
        <w:rStyle w:val="Numrodepage"/>
        <w:noProof/>
        <w:sz w:val="16"/>
        <w:szCs w:val="16"/>
      </w:rPr>
      <w:t>1</w:t>
    </w:r>
    <w:r w:rsidR="00306101" w:rsidRPr="00306101">
      <w:rPr>
        <w:rStyle w:val="Numrodepage"/>
        <w:sz w:val="16"/>
        <w:szCs w:val="16"/>
      </w:rPr>
      <w:fldChar w:fldCharType="end"/>
    </w:r>
    <w:r w:rsidR="00854FA7" w:rsidRPr="00C1395B">
      <w:rPr>
        <w:rStyle w:val="Numrodepage"/>
        <w:rFonts w:cs="Arial"/>
        <w:sz w:val="16"/>
        <w:szCs w:val="16"/>
      </w:rPr>
      <w:t>-</w:t>
    </w:r>
  </w:p>
  <w:tbl>
    <w:tblPr>
      <w:tblW w:w="0" w:type="auto"/>
      <w:tblLook w:val="01E0" w:firstRow="1" w:lastRow="1" w:firstColumn="1" w:lastColumn="1" w:noHBand="0" w:noVBand="0"/>
    </w:tblPr>
    <w:tblGrid>
      <w:gridCol w:w="4382"/>
      <w:gridCol w:w="4405"/>
    </w:tblGrid>
    <w:tr w:rsidR="00C1395B" w:rsidRPr="00ED2F5C" w14:paraId="692F6955" w14:textId="77777777" w:rsidTr="00ED2F5C">
      <w:tc>
        <w:tcPr>
          <w:tcW w:w="4463" w:type="dxa"/>
          <w:vAlign w:val="center"/>
        </w:tcPr>
        <w:p w14:paraId="59B6D529" w14:textId="77777777" w:rsidR="00C1395B" w:rsidRPr="00ED2F5C" w:rsidRDefault="00C1395B" w:rsidP="00ED2F5C">
          <w:pPr>
            <w:pStyle w:val="Pieddepage"/>
            <w:tabs>
              <w:tab w:val="clear" w:pos="4536"/>
              <w:tab w:val="clear" w:pos="9072"/>
            </w:tabs>
            <w:spacing w:before="0" w:line="240" w:lineRule="auto"/>
            <w:jc w:val="left"/>
            <w:rPr>
              <w:sz w:val="12"/>
              <w:szCs w:val="12"/>
            </w:rPr>
          </w:pPr>
          <w:r w:rsidRPr="00ED2F5C">
            <w:rPr>
              <w:sz w:val="12"/>
              <w:szCs w:val="12"/>
            </w:rPr>
            <w:t>90010 Belfort Cedex</w:t>
          </w:r>
        </w:p>
        <w:p w14:paraId="561C7709" w14:textId="77777777" w:rsidR="00C1395B" w:rsidRPr="00ED2F5C" w:rsidRDefault="00C1395B" w:rsidP="00ED2F5C">
          <w:pPr>
            <w:pStyle w:val="Pieddepage"/>
            <w:tabs>
              <w:tab w:val="clear" w:pos="4536"/>
              <w:tab w:val="clear" w:pos="9072"/>
            </w:tabs>
            <w:spacing w:before="0" w:line="240" w:lineRule="auto"/>
            <w:jc w:val="left"/>
            <w:rPr>
              <w:sz w:val="12"/>
              <w:szCs w:val="12"/>
            </w:rPr>
          </w:pPr>
          <w:r w:rsidRPr="00ED2F5C">
            <w:rPr>
              <w:sz w:val="12"/>
              <w:szCs w:val="12"/>
            </w:rPr>
            <w:t xml:space="preserve">Tél. +33 (0)3 84 58 </w:t>
          </w:r>
          <w:r w:rsidR="00D72DB5" w:rsidRPr="00ED2F5C">
            <w:rPr>
              <w:sz w:val="12"/>
              <w:szCs w:val="12"/>
            </w:rPr>
            <w:t>30 10</w:t>
          </w:r>
        </w:p>
        <w:p w14:paraId="1D0F78C0" w14:textId="77777777" w:rsidR="00C1395B" w:rsidRPr="00ED2F5C" w:rsidRDefault="00C1395B" w:rsidP="00ED2F5C">
          <w:pPr>
            <w:pStyle w:val="Pieddepage"/>
            <w:tabs>
              <w:tab w:val="clear" w:pos="4536"/>
              <w:tab w:val="clear" w:pos="9072"/>
            </w:tabs>
            <w:spacing w:before="0" w:line="240" w:lineRule="auto"/>
            <w:jc w:val="left"/>
            <w:rPr>
              <w:sz w:val="12"/>
              <w:szCs w:val="12"/>
            </w:rPr>
          </w:pPr>
          <w:r w:rsidRPr="00ED2F5C">
            <w:rPr>
              <w:sz w:val="12"/>
              <w:szCs w:val="12"/>
            </w:rPr>
            <w:t>www.utbm.fr</w:t>
          </w:r>
        </w:p>
      </w:tc>
      <w:tc>
        <w:tcPr>
          <w:tcW w:w="4464" w:type="dxa"/>
        </w:tcPr>
        <w:p w14:paraId="7598277A" w14:textId="77777777" w:rsidR="00C1395B" w:rsidRPr="00ED2F5C" w:rsidRDefault="009B1E79" w:rsidP="00ED2F5C">
          <w:pPr>
            <w:pStyle w:val="Pieddepage"/>
            <w:tabs>
              <w:tab w:val="clear" w:pos="4536"/>
              <w:tab w:val="clear" w:pos="9072"/>
            </w:tabs>
            <w:spacing w:before="0" w:line="240" w:lineRule="auto"/>
            <w:jc w:val="right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31505E3C" wp14:editId="733BE402">
                <wp:extent cx="1050290" cy="436880"/>
                <wp:effectExtent l="0" t="0" r="0" b="0"/>
                <wp:docPr id="1" name="Image 1" descr="UTBM_RVB_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TBM_RVB_2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029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E8BF03" w14:textId="77777777" w:rsidR="00C1395B" w:rsidRPr="00C1395B" w:rsidRDefault="00C1395B" w:rsidP="00C1395B">
    <w:pPr>
      <w:pStyle w:val="Pieddepage"/>
      <w:tabs>
        <w:tab w:val="clear" w:pos="4536"/>
        <w:tab w:val="clear" w:pos="9072"/>
      </w:tabs>
      <w:spacing w:before="0" w:line="240" w:lineRule="auto"/>
      <w:jc w:val="lef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7F3F9" w14:textId="77777777" w:rsidR="009F2573" w:rsidRDefault="009F2573" w:rsidP="00D006DC">
      <w:r>
        <w:separator/>
      </w:r>
    </w:p>
  </w:footnote>
  <w:footnote w:type="continuationSeparator" w:id="0">
    <w:p w14:paraId="76A9FFD6" w14:textId="77777777" w:rsidR="009F2573" w:rsidRDefault="009F2573" w:rsidP="00D0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8CD2" w14:textId="77777777" w:rsidR="00930334" w:rsidRPr="00854FA7" w:rsidRDefault="00D72DB5" w:rsidP="00A467CE">
    <w:pPr>
      <w:pStyle w:val="Monen-tte"/>
      <w:pBdr>
        <w:bottom w:val="single" w:sz="4" w:space="0" w:color="auto"/>
      </w:pBdr>
      <w:tabs>
        <w:tab w:val="clear" w:pos="4536"/>
        <w:tab w:val="clear" w:pos="9072"/>
        <w:tab w:val="left" w:pos="7260"/>
      </w:tabs>
      <w:ind w:right="-673"/>
    </w:pPr>
    <w:r>
      <w:t>Attestation employeur</w:t>
    </w:r>
    <w:r w:rsidR="00A467C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8FB89" w14:textId="77777777" w:rsidR="00930334" w:rsidRPr="007C726B" w:rsidRDefault="009B1E79" w:rsidP="00D006DC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A7141D" wp14:editId="33BB9240">
          <wp:simplePos x="0" y="0"/>
          <wp:positionH relativeFrom="column">
            <wp:posOffset>142875</wp:posOffset>
          </wp:positionH>
          <wp:positionV relativeFrom="paragraph">
            <wp:posOffset>-154940</wp:posOffset>
          </wp:positionV>
          <wp:extent cx="1371600" cy="544830"/>
          <wp:effectExtent l="0" t="0" r="0" b="0"/>
          <wp:wrapNone/>
          <wp:docPr id="3" name="Image 3" descr="utb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utb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DE66270" wp14:editId="4A5B3D93">
          <wp:simplePos x="0" y="0"/>
          <wp:positionH relativeFrom="column">
            <wp:posOffset>133350</wp:posOffset>
          </wp:positionH>
          <wp:positionV relativeFrom="paragraph">
            <wp:posOffset>-199390</wp:posOffset>
          </wp:positionV>
          <wp:extent cx="1371600" cy="544830"/>
          <wp:effectExtent l="0" t="0" r="0" b="0"/>
          <wp:wrapNone/>
          <wp:docPr id="2" name="Image 2" descr="utb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utbm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334" w:rsidRPr="007C726B">
      <w:tab/>
      <w:t>Implantation des moyens de production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98284549" o:spid="_x0000_i1025" type="#_x0000_t75" style="width:11.1pt;height:11.1pt;visibility:visible;mso-wrap-style:square" o:bullet="t">
        <v:imagedata r:id="rId1" o:title=""/>
      </v:shape>
    </w:pict>
  </w:numPicBullet>
  <w:numPicBullet w:numPicBulletId="1">
    <w:pict>
      <v:shape id="Image 252425427" o:spid="_x0000_i1026" type="#_x0000_t75" style="width:11.1pt;height:11.1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D744236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BC3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AA2FD2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32C97E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5A7818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9CB09A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A4213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18D61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92B11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6288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24285520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10"/>
        </w:tabs>
        <w:ind w:left="110" w:firstLine="0"/>
      </w:pPr>
      <w:rPr>
        <w:rFonts w:hint="default"/>
      </w:rPr>
    </w:lvl>
    <w:lvl w:ilvl="2">
      <w:start w:val="1"/>
      <w:numFmt w:val="lowerLetter"/>
      <w:pStyle w:val="Titre3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Letter"/>
      <w:pStyle w:val="Titre4"/>
      <w:lvlText w:val="%4.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lowerLetter"/>
      <w:pStyle w:val="Titre5"/>
      <w:lvlText w:val="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pStyle w:val="Titre6"/>
      <w:lvlText w:val="%1.%2.%3.%4.%5.%6.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6">
      <w:start w:val="1"/>
      <w:numFmt w:val="decimal"/>
      <w:pStyle w:val="Titre7"/>
      <w:lvlText w:val="%1.%2.%3.%4.%5.%6.%7.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7">
      <w:start w:val="1"/>
      <w:numFmt w:val="decimal"/>
      <w:pStyle w:val="Titre8"/>
      <w:lvlText w:val="%1.%2.%3.%4.%5.%6.%7.%8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8">
      <w:start w:val="1"/>
      <w:numFmt w:val="decimal"/>
      <w:pStyle w:val="Titre9"/>
      <w:lvlText w:val="%1.%2.%3.%4.%5.%6.%7.%8.%9."/>
      <w:lvlJc w:val="left"/>
      <w:pPr>
        <w:tabs>
          <w:tab w:val="num" w:pos="0"/>
        </w:tabs>
        <w:ind w:left="4248" w:hanging="708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00000002"/>
    <w:name w:val="Numbering 2"/>
    <w:lvl w:ilvl="0">
      <w:start w:val="1"/>
      <w:numFmt w:val="decimal"/>
      <w:suff w:val="nothing"/>
      <w:lvlText w:val="%1"/>
      <w:lvlJc w:val="left"/>
      <w:pPr>
        <w:ind w:left="283" w:hanging="283"/>
      </w:pPr>
    </w:lvl>
    <w:lvl w:ilvl="1">
      <w:start w:val="2"/>
      <w:numFmt w:val="decimal"/>
      <w:suff w:val="nothing"/>
      <w:lvlText w:val="%2"/>
      <w:lvlJc w:val="left"/>
      <w:pPr>
        <w:ind w:left="566" w:hanging="283"/>
      </w:pPr>
    </w:lvl>
    <w:lvl w:ilvl="2">
      <w:start w:val="3"/>
      <w:numFmt w:val="decimal"/>
      <w:suff w:val="nothing"/>
      <w:lvlText w:val="%3"/>
      <w:lvlJc w:val="left"/>
      <w:pPr>
        <w:ind w:left="1133" w:hanging="567"/>
      </w:pPr>
    </w:lvl>
    <w:lvl w:ilvl="3">
      <w:start w:val="4"/>
      <w:numFmt w:val="decimal"/>
      <w:suff w:val="nothing"/>
      <w:lvlText w:val="%4"/>
      <w:lvlJc w:val="left"/>
      <w:pPr>
        <w:ind w:left="1842" w:hanging="709"/>
      </w:pPr>
    </w:lvl>
    <w:lvl w:ilvl="4">
      <w:start w:val="5"/>
      <w:numFmt w:val="decimal"/>
      <w:suff w:val="nothing"/>
      <w:lvlText w:val="%5"/>
      <w:lvlJc w:val="left"/>
      <w:pPr>
        <w:ind w:left="2692" w:hanging="850"/>
      </w:pPr>
    </w:lvl>
    <w:lvl w:ilvl="5">
      <w:start w:val="6"/>
      <w:numFmt w:val="decimal"/>
      <w:suff w:val="nothing"/>
      <w:lvlText w:val="%6"/>
      <w:lvlJc w:val="left"/>
      <w:pPr>
        <w:ind w:left="3713" w:hanging="1021"/>
      </w:pPr>
    </w:lvl>
    <w:lvl w:ilvl="6">
      <w:start w:val="7"/>
      <w:numFmt w:val="decimal"/>
      <w:suff w:val="nothing"/>
      <w:lvlText w:val="%7"/>
      <w:lvlJc w:val="left"/>
      <w:pPr>
        <w:ind w:left="5017" w:hanging="1304"/>
      </w:pPr>
    </w:lvl>
    <w:lvl w:ilvl="7">
      <w:start w:val="8"/>
      <w:numFmt w:val="decimal"/>
      <w:suff w:val="nothing"/>
      <w:lvlText w:val="%8"/>
      <w:lvlJc w:val="left"/>
      <w:pPr>
        <w:ind w:left="6491" w:hanging="1474"/>
      </w:pPr>
    </w:lvl>
    <w:lvl w:ilvl="8">
      <w:start w:val="9"/>
      <w:numFmt w:val="decimal"/>
      <w:suff w:val="nothing"/>
      <w:lvlText w:val="%9"/>
      <w:lvlJc w:val="left"/>
      <w:pPr>
        <w:ind w:left="8079" w:hanging="1588"/>
      </w:pPr>
    </w:lvl>
  </w:abstractNum>
  <w:abstractNum w:abstractNumId="12" w15:restartNumberingAfterBreak="0">
    <w:nsid w:val="033A6A27"/>
    <w:multiLevelType w:val="hybridMultilevel"/>
    <w:tmpl w:val="721E5A00"/>
    <w:lvl w:ilvl="0" w:tplc="9104B7A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6FE7A21"/>
    <w:multiLevelType w:val="hybridMultilevel"/>
    <w:tmpl w:val="A6CAFEA0"/>
    <w:lvl w:ilvl="0" w:tplc="DE108966">
      <w:start w:val="1"/>
      <w:numFmt w:val="bullet"/>
      <w:pStyle w:val="Puces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859D0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0A8A05ED"/>
    <w:multiLevelType w:val="hybridMultilevel"/>
    <w:tmpl w:val="F6CECE6C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0AB14CE4"/>
    <w:multiLevelType w:val="hybridMultilevel"/>
    <w:tmpl w:val="35380F9A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05D74EE"/>
    <w:multiLevelType w:val="hybridMultilevel"/>
    <w:tmpl w:val="B3704B96"/>
    <w:lvl w:ilvl="0" w:tplc="CB7850F8">
      <w:start w:val="22"/>
      <w:numFmt w:val="bullet"/>
      <w:lvlText w:val="-"/>
      <w:lvlJc w:val="left"/>
      <w:pPr>
        <w:ind w:left="720" w:hanging="360"/>
      </w:pPr>
      <w:rPr>
        <w:rFonts w:ascii="Forte" w:eastAsia="Times New Roman" w:hAnsi="Fort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056BB0"/>
    <w:multiLevelType w:val="hybridMultilevel"/>
    <w:tmpl w:val="10FE4A28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18DF69CC"/>
    <w:multiLevelType w:val="hybridMultilevel"/>
    <w:tmpl w:val="EA622E24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194D5490"/>
    <w:multiLevelType w:val="hybridMultilevel"/>
    <w:tmpl w:val="A99E8778"/>
    <w:lvl w:ilvl="0" w:tplc="9104B7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B21698"/>
    <w:multiLevelType w:val="hybridMultilevel"/>
    <w:tmpl w:val="140ED666"/>
    <w:lvl w:ilvl="0" w:tplc="9D60E214">
      <w:start w:val="1"/>
      <w:numFmt w:val="bullet"/>
      <w:pStyle w:val="PucesNiveau1"/>
      <w:lvlText w:val=""/>
      <w:lvlJc w:val="left"/>
      <w:pPr>
        <w:ind w:left="15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</w:abstractNum>
  <w:abstractNum w:abstractNumId="22" w15:restartNumberingAfterBreak="0">
    <w:nsid w:val="218C3B01"/>
    <w:multiLevelType w:val="hybridMultilevel"/>
    <w:tmpl w:val="C0C6E25A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826103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27B21CC9"/>
    <w:multiLevelType w:val="hybridMultilevel"/>
    <w:tmpl w:val="E95E59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B60636"/>
    <w:multiLevelType w:val="hybridMultilevel"/>
    <w:tmpl w:val="FA9829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07557E"/>
    <w:multiLevelType w:val="hybridMultilevel"/>
    <w:tmpl w:val="503A3C62"/>
    <w:lvl w:ilvl="0" w:tplc="016830BC">
      <w:start w:val="22"/>
      <w:numFmt w:val="bullet"/>
      <w:pStyle w:val="Do-list"/>
      <w:lvlText w:val="-"/>
      <w:lvlJc w:val="left"/>
      <w:pPr>
        <w:ind w:left="720" w:hanging="360"/>
      </w:pPr>
      <w:rPr>
        <w:rFonts w:ascii="Forte" w:eastAsia="Times New Roman" w:hAnsi="Fort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3A15B0"/>
    <w:multiLevelType w:val="hybridMultilevel"/>
    <w:tmpl w:val="7DD857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296C90"/>
    <w:multiLevelType w:val="multilevel"/>
    <w:tmpl w:val="040C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8BD3268"/>
    <w:multiLevelType w:val="hybridMultilevel"/>
    <w:tmpl w:val="E45C2432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D81139"/>
    <w:multiLevelType w:val="hybridMultilevel"/>
    <w:tmpl w:val="065C5F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082EE5"/>
    <w:multiLevelType w:val="multilevel"/>
    <w:tmpl w:val="95A0ADE4"/>
    <w:styleLink w:val="StyleAvecpucesSymbolsymboleGauche063cmSuspendu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8A688E"/>
    <w:multiLevelType w:val="hybridMultilevel"/>
    <w:tmpl w:val="82DC97B4"/>
    <w:lvl w:ilvl="0" w:tplc="CB7850F8">
      <w:start w:val="6"/>
      <w:numFmt w:val="bullet"/>
      <w:lvlText w:val="-"/>
      <w:lvlJc w:val="left"/>
      <w:pPr>
        <w:ind w:left="720" w:hanging="360"/>
      </w:pPr>
      <w:rPr>
        <w:rFonts w:ascii="Forte" w:eastAsia="Times New Roman" w:hAnsi="Fort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6071F"/>
    <w:multiLevelType w:val="hybridMultilevel"/>
    <w:tmpl w:val="00A65452"/>
    <w:lvl w:ilvl="0" w:tplc="9104B7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660B43"/>
    <w:multiLevelType w:val="hybridMultilevel"/>
    <w:tmpl w:val="03F8A9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1055C"/>
    <w:multiLevelType w:val="hybridMultilevel"/>
    <w:tmpl w:val="5A060852"/>
    <w:lvl w:ilvl="0" w:tplc="66C2B91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6C525ABB"/>
    <w:multiLevelType w:val="hybridMultilevel"/>
    <w:tmpl w:val="1BDAE6D0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6F3F1609"/>
    <w:multiLevelType w:val="hybridMultilevel"/>
    <w:tmpl w:val="3D6CE0F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A63008"/>
    <w:multiLevelType w:val="multilevel"/>
    <w:tmpl w:val="1D8E2422"/>
    <w:styleLink w:val="StyleAvecpucesWingdingssymboleGauche127cmSuspendu"/>
    <w:lvl w:ilvl="0">
      <w:start w:val="1"/>
      <w:numFmt w:val="bullet"/>
      <w:lvlText w:val=""/>
      <w:lvlJc w:val="left"/>
      <w:pPr>
        <w:tabs>
          <w:tab w:val="num" w:pos="851"/>
        </w:tabs>
        <w:ind w:left="567" w:firstLine="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44260"/>
    <w:multiLevelType w:val="hybridMultilevel"/>
    <w:tmpl w:val="4C04A568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D2127C7"/>
    <w:multiLevelType w:val="hybridMultilevel"/>
    <w:tmpl w:val="539635EE"/>
    <w:lvl w:ilvl="0" w:tplc="04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1159348951">
    <w:abstractNumId w:val="8"/>
  </w:num>
  <w:num w:numId="2" w16cid:durableId="2068216723">
    <w:abstractNumId w:val="3"/>
  </w:num>
  <w:num w:numId="3" w16cid:durableId="1771927479">
    <w:abstractNumId w:val="2"/>
  </w:num>
  <w:num w:numId="4" w16cid:durableId="219100030">
    <w:abstractNumId w:val="1"/>
  </w:num>
  <w:num w:numId="5" w16cid:durableId="1271353175">
    <w:abstractNumId w:val="0"/>
  </w:num>
  <w:num w:numId="6" w16cid:durableId="1831091035">
    <w:abstractNumId w:val="9"/>
  </w:num>
  <w:num w:numId="7" w16cid:durableId="1178738309">
    <w:abstractNumId w:val="7"/>
  </w:num>
  <w:num w:numId="8" w16cid:durableId="892615420">
    <w:abstractNumId w:val="6"/>
  </w:num>
  <w:num w:numId="9" w16cid:durableId="1761174178">
    <w:abstractNumId w:val="5"/>
  </w:num>
  <w:num w:numId="10" w16cid:durableId="2044012504">
    <w:abstractNumId w:val="4"/>
  </w:num>
  <w:num w:numId="11" w16cid:durableId="31852681">
    <w:abstractNumId w:val="14"/>
  </w:num>
  <w:num w:numId="12" w16cid:durableId="1486897984">
    <w:abstractNumId w:val="28"/>
  </w:num>
  <w:num w:numId="13" w16cid:durableId="1282222646">
    <w:abstractNumId w:val="23"/>
  </w:num>
  <w:num w:numId="14" w16cid:durableId="1055743052">
    <w:abstractNumId w:val="31"/>
  </w:num>
  <w:num w:numId="15" w16cid:durableId="157965644">
    <w:abstractNumId w:val="38"/>
  </w:num>
  <w:num w:numId="16" w16cid:durableId="1087657415">
    <w:abstractNumId w:val="10"/>
  </w:num>
  <w:num w:numId="17" w16cid:durableId="476190494">
    <w:abstractNumId w:val="30"/>
  </w:num>
  <w:num w:numId="18" w16cid:durableId="1249118866">
    <w:abstractNumId w:val="27"/>
  </w:num>
  <w:num w:numId="19" w16cid:durableId="1959212696">
    <w:abstractNumId w:val="34"/>
  </w:num>
  <w:num w:numId="20" w16cid:durableId="1310983547">
    <w:abstractNumId w:val="24"/>
  </w:num>
  <w:num w:numId="21" w16cid:durableId="837424397">
    <w:abstractNumId w:val="20"/>
  </w:num>
  <w:num w:numId="22" w16cid:durableId="1433747531">
    <w:abstractNumId w:val="33"/>
  </w:num>
  <w:num w:numId="23" w16cid:durableId="1886326961">
    <w:abstractNumId w:val="25"/>
  </w:num>
  <w:num w:numId="24" w16cid:durableId="39018215">
    <w:abstractNumId w:val="37"/>
  </w:num>
  <w:num w:numId="25" w16cid:durableId="846672115">
    <w:abstractNumId w:val="12"/>
  </w:num>
  <w:num w:numId="26" w16cid:durableId="1961566562">
    <w:abstractNumId w:val="13"/>
  </w:num>
  <w:num w:numId="27" w16cid:durableId="2124180904">
    <w:abstractNumId w:val="17"/>
  </w:num>
  <w:num w:numId="28" w16cid:durableId="942110818">
    <w:abstractNumId w:val="26"/>
  </w:num>
  <w:num w:numId="29" w16cid:durableId="1567837435">
    <w:abstractNumId w:val="32"/>
  </w:num>
  <w:num w:numId="30" w16cid:durableId="1898007834">
    <w:abstractNumId w:val="21"/>
  </w:num>
  <w:num w:numId="31" w16cid:durableId="1201359983">
    <w:abstractNumId w:val="35"/>
  </w:num>
  <w:num w:numId="32" w16cid:durableId="253362594">
    <w:abstractNumId w:val="36"/>
  </w:num>
  <w:num w:numId="33" w16cid:durableId="550534297">
    <w:abstractNumId w:val="39"/>
  </w:num>
  <w:num w:numId="34" w16cid:durableId="2038432884">
    <w:abstractNumId w:val="18"/>
  </w:num>
  <w:num w:numId="35" w16cid:durableId="1050496618">
    <w:abstractNumId w:val="15"/>
  </w:num>
  <w:num w:numId="36" w16cid:durableId="1316183089">
    <w:abstractNumId w:val="40"/>
  </w:num>
  <w:num w:numId="37" w16cid:durableId="829635981">
    <w:abstractNumId w:val="19"/>
  </w:num>
  <w:num w:numId="38" w16cid:durableId="1053693190">
    <w:abstractNumId w:val="16"/>
  </w:num>
  <w:num w:numId="39" w16cid:durableId="1016882849">
    <w:abstractNumId w:val="22"/>
  </w:num>
  <w:num w:numId="40" w16cid:durableId="1862278794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activeWritingStyle w:appName="MSWord" w:lang="fr-FR" w:vendorID="9" w:dllVersion="512" w:checkStyle="1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oTCLsFZ9/iXcdicp2IeOwbT6HMBkeVZqWTLrzhe3NmJQBmAnjR0h6a6+VDnN2N0ygtFcAO9Tp9wfXw6UofS5aQ==" w:salt="FHoEEXRKsga21SC/PhUXSw==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E2B"/>
    <w:rsid w:val="000103A0"/>
    <w:rsid w:val="000167E2"/>
    <w:rsid w:val="000174E6"/>
    <w:rsid w:val="00027DD0"/>
    <w:rsid w:val="00031187"/>
    <w:rsid w:val="000317FC"/>
    <w:rsid w:val="00036456"/>
    <w:rsid w:val="00043FFB"/>
    <w:rsid w:val="000610EC"/>
    <w:rsid w:val="0007441E"/>
    <w:rsid w:val="00076890"/>
    <w:rsid w:val="00082A79"/>
    <w:rsid w:val="000845A6"/>
    <w:rsid w:val="000878B2"/>
    <w:rsid w:val="00097789"/>
    <w:rsid w:val="000A179B"/>
    <w:rsid w:val="000A68E3"/>
    <w:rsid w:val="000B3697"/>
    <w:rsid w:val="000E56E0"/>
    <w:rsid w:val="00100B82"/>
    <w:rsid w:val="00103C39"/>
    <w:rsid w:val="00113A1F"/>
    <w:rsid w:val="00113BD1"/>
    <w:rsid w:val="00122B9A"/>
    <w:rsid w:val="0012531B"/>
    <w:rsid w:val="00132255"/>
    <w:rsid w:val="001356B1"/>
    <w:rsid w:val="001365F1"/>
    <w:rsid w:val="0014177C"/>
    <w:rsid w:val="0015682B"/>
    <w:rsid w:val="001604F3"/>
    <w:rsid w:val="00167479"/>
    <w:rsid w:val="001730CF"/>
    <w:rsid w:val="00184B51"/>
    <w:rsid w:val="00186312"/>
    <w:rsid w:val="00194A5A"/>
    <w:rsid w:val="001A7B49"/>
    <w:rsid w:val="001B7B60"/>
    <w:rsid w:val="001D06CC"/>
    <w:rsid w:val="001D3055"/>
    <w:rsid w:val="001E4BB3"/>
    <w:rsid w:val="001E5970"/>
    <w:rsid w:val="001F2CDB"/>
    <w:rsid w:val="0021610F"/>
    <w:rsid w:val="002262C9"/>
    <w:rsid w:val="002264A5"/>
    <w:rsid w:val="00244A98"/>
    <w:rsid w:val="002478C3"/>
    <w:rsid w:val="00250C35"/>
    <w:rsid w:val="00261DC6"/>
    <w:rsid w:val="00264939"/>
    <w:rsid w:val="00267646"/>
    <w:rsid w:val="00270A60"/>
    <w:rsid w:val="00271554"/>
    <w:rsid w:val="00272F99"/>
    <w:rsid w:val="002771A5"/>
    <w:rsid w:val="00280005"/>
    <w:rsid w:val="00283543"/>
    <w:rsid w:val="002A49CF"/>
    <w:rsid w:val="002A5174"/>
    <w:rsid w:val="002A5682"/>
    <w:rsid w:val="002A623B"/>
    <w:rsid w:val="002A6C43"/>
    <w:rsid w:val="002B372C"/>
    <w:rsid w:val="002C0A5A"/>
    <w:rsid w:val="002C2F7C"/>
    <w:rsid w:val="002C5A0B"/>
    <w:rsid w:val="002D3853"/>
    <w:rsid w:val="002E4C7F"/>
    <w:rsid w:val="002F06DD"/>
    <w:rsid w:val="002F6AD4"/>
    <w:rsid w:val="00304D26"/>
    <w:rsid w:val="00306101"/>
    <w:rsid w:val="003100F8"/>
    <w:rsid w:val="0031485E"/>
    <w:rsid w:val="003156C7"/>
    <w:rsid w:val="003229D9"/>
    <w:rsid w:val="00323831"/>
    <w:rsid w:val="00336A8F"/>
    <w:rsid w:val="00337F06"/>
    <w:rsid w:val="0034064D"/>
    <w:rsid w:val="00341BC5"/>
    <w:rsid w:val="00342135"/>
    <w:rsid w:val="0034224A"/>
    <w:rsid w:val="0034307C"/>
    <w:rsid w:val="00345B12"/>
    <w:rsid w:val="00347231"/>
    <w:rsid w:val="00351587"/>
    <w:rsid w:val="00351AB5"/>
    <w:rsid w:val="00355B99"/>
    <w:rsid w:val="003648D2"/>
    <w:rsid w:val="003705EB"/>
    <w:rsid w:val="00372759"/>
    <w:rsid w:val="00393615"/>
    <w:rsid w:val="003A0DC4"/>
    <w:rsid w:val="003A4322"/>
    <w:rsid w:val="003B04BB"/>
    <w:rsid w:val="003B6079"/>
    <w:rsid w:val="003B7766"/>
    <w:rsid w:val="003C1556"/>
    <w:rsid w:val="003D1C2F"/>
    <w:rsid w:val="003E07E3"/>
    <w:rsid w:val="003E09C0"/>
    <w:rsid w:val="003E3698"/>
    <w:rsid w:val="003F2BDF"/>
    <w:rsid w:val="003F4E8D"/>
    <w:rsid w:val="00400BB2"/>
    <w:rsid w:val="00401FF8"/>
    <w:rsid w:val="00405F6F"/>
    <w:rsid w:val="004060EF"/>
    <w:rsid w:val="0040707C"/>
    <w:rsid w:val="00407655"/>
    <w:rsid w:val="0042361A"/>
    <w:rsid w:val="004244AB"/>
    <w:rsid w:val="00430952"/>
    <w:rsid w:val="004318BE"/>
    <w:rsid w:val="0043346C"/>
    <w:rsid w:val="0043799B"/>
    <w:rsid w:val="004459C6"/>
    <w:rsid w:val="00446E9C"/>
    <w:rsid w:val="00451F32"/>
    <w:rsid w:val="00460EF9"/>
    <w:rsid w:val="00461D97"/>
    <w:rsid w:val="00466CE8"/>
    <w:rsid w:val="00471D86"/>
    <w:rsid w:val="00471F26"/>
    <w:rsid w:val="004821CE"/>
    <w:rsid w:val="00493A02"/>
    <w:rsid w:val="004A1EE3"/>
    <w:rsid w:val="004B2551"/>
    <w:rsid w:val="004B3C2F"/>
    <w:rsid w:val="004C0000"/>
    <w:rsid w:val="004C1C49"/>
    <w:rsid w:val="004D5A00"/>
    <w:rsid w:val="004E4E62"/>
    <w:rsid w:val="004F5CD8"/>
    <w:rsid w:val="00502906"/>
    <w:rsid w:val="0050348C"/>
    <w:rsid w:val="00506054"/>
    <w:rsid w:val="00507F19"/>
    <w:rsid w:val="0051643A"/>
    <w:rsid w:val="00516E98"/>
    <w:rsid w:val="00522ECC"/>
    <w:rsid w:val="00552A10"/>
    <w:rsid w:val="005532E7"/>
    <w:rsid w:val="00555BDC"/>
    <w:rsid w:val="00556939"/>
    <w:rsid w:val="0056076E"/>
    <w:rsid w:val="005724D6"/>
    <w:rsid w:val="00580E9A"/>
    <w:rsid w:val="005814E5"/>
    <w:rsid w:val="00581AC5"/>
    <w:rsid w:val="00591D9D"/>
    <w:rsid w:val="005927B7"/>
    <w:rsid w:val="0059591B"/>
    <w:rsid w:val="005961C6"/>
    <w:rsid w:val="005A0FA2"/>
    <w:rsid w:val="005A2184"/>
    <w:rsid w:val="005A3101"/>
    <w:rsid w:val="005B04B7"/>
    <w:rsid w:val="005B184F"/>
    <w:rsid w:val="005B4D45"/>
    <w:rsid w:val="005C2C41"/>
    <w:rsid w:val="005C627A"/>
    <w:rsid w:val="005C6A4A"/>
    <w:rsid w:val="005D2F2C"/>
    <w:rsid w:val="005E0637"/>
    <w:rsid w:val="005E10B4"/>
    <w:rsid w:val="005E22E2"/>
    <w:rsid w:val="005E4397"/>
    <w:rsid w:val="005E5353"/>
    <w:rsid w:val="005F2247"/>
    <w:rsid w:val="0060111D"/>
    <w:rsid w:val="0060561B"/>
    <w:rsid w:val="00606C00"/>
    <w:rsid w:val="006076F1"/>
    <w:rsid w:val="006153EF"/>
    <w:rsid w:val="00616045"/>
    <w:rsid w:val="0063071A"/>
    <w:rsid w:val="00630DE9"/>
    <w:rsid w:val="00634BE0"/>
    <w:rsid w:val="006445B5"/>
    <w:rsid w:val="00647B2D"/>
    <w:rsid w:val="006527DC"/>
    <w:rsid w:val="00653D1F"/>
    <w:rsid w:val="00665F1B"/>
    <w:rsid w:val="00675E76"/>
    <w:rsid w:val="0067637C"/>
    <w:rsid w:val="00682CFE"/>
    <w:rsid w:val="006838F5"/>
    <w:rsid w:val="006A007E"/>
    <w:rsid w:val="006A3233"/>
    <w:rsid w:val="006B481B"/>
    <w:rsid w:val="006B563C"/>
    <w:rsid w:val="006C517A"/>
    <w:rsid w:val="006C69CD"/>
    <w:rsid w:val="006C7964"/>
    <w:rsid w:val="006E1BC3"/>
    <w:rsid w:val="006F4C66"/>
    <w:rsid w:val="0070409A"/>
    <w:rsid w:val="00714CFA"/>
    <w:rsid w:val="007211C9"/>
    <w:rsid w:val="0072568F"/>
    <w:rsid w:val="00730DD0"/>
    <w:rsid w:val="00735252"/>
    <w:rsid w:val="007376A5"/>
    <w:rsid w:val="007432C9"/>
    <w:rsid w:val="00747710"/>
    <w:rsid w:val="0075013F"/>
    <w:rsid w:val="00751A72"/>
    <w:rsid w:val="00751BBC"/>
    <w:rsid w:val="00754052"/>
    <w:rsid w:val="007621A3"/>
    <w:rsid w:val="0076303C"/>
    <w:rsid w:val="00771E2B"/>
    <w:rsid w:val="007812C3"/>
    <w:rsid w:val="007829D6"/>
    <w:rsid w:val="0079760A"/>
    <w:rsid w:val="007A2F27"/>
    <w:rsid w:val="007A4A98"/>
    <w:rsid w:val="007C267B"/>
    <w:rsid w:val="007C726B"/>
    <w:rsid w:val="007D0E06"/>
    <w:rsid w:val="007D265F"/>
    <w:rsid w:val="007E6193"/>
    <w:rsid w:val="007F7999"/>
    <w:rsid w:val="00810209"/>
    <w:rsid w:val="00814876"/>
    <w:rsid w:val="00827E58"/>
    <w:rsid w:val="00835171"/>
    <w:rsid w:val="00835743"/>
    <w:rsid w:val="0085046E"/>
    <w:rsid w:val="00850AD5"/>
    <w:rsid w:val="00854FA7"/>
    <w:rsid w:val="00862401"/>
    <w:rsid w:val="00871CF2"/>
    <w:rsid w:val="0087350A"/>
    <w:rsid w:val="00873742"/>
    <w:rsid w:val="00873D0D"/>
    <w:rsid w:val="00881F10"/>
    <w:rsid w:val="008A48F1"/>
    <w:rsid w:val="008B0875"/>
    <w:rsid w:val="008B2F8E"/>
    <w:rsid w:val="008B6CEF"/>
    <w:rsid w:val="008B7E8E"/>
    <w:rsid w:val="008C58D9"/>
    <w:rsid w:val="008D0FE1"/>
    <w:rsid w:val="008E53C6"/>
    <w:rsid w:val="008F460B"/>
    <w:rsid w:val="008F5CA3"/>
    <w:rsid w:val="008F76E8"/>
    <w:rsid w:val="00902D18"/>
    <w:rsid w:val="009101B8"/>
    <w:rsid w:val="00914C27"/>
    <w:rsid w:val="009150F1"/>
    <w:rsid w:val="0092226E"/>
    <w:rsid w:val="00923DA2"/>
    <w:rsid w:val="00930334"/>
    <w:rsid w:val="00931A24"/>
    <w:rsid w:val="009532CE"/>
    <w:rsid w:val="00955870"/>
    <w:rsid w:val="00955A59"/>
    <w:rsid w:val="0095710B"/>
    <w:rsid w:val="009927B3"/>
    <w:rsid w:val="009954FA"/>
    <w:rsid w:val="0099631C"/>
    <w:rsid w:val="009B1E79"/>
    <w:rsid w:val="009B4C50"/>
    <w:rsid w:val="009B5940"/>
    <w:rsid w:val="009B6A18"/>
    <w:rsid w:val="009C21BB"/>
    <w:rsid w:val="009C4C01"/>
    <w:rsid w:val="009C50F6"/>
    <w:rsid w:val="009D43F7"/>
    <w:rsid w:val="009D7101"/>
    <w:rsid w:val="009E18A1"/>
    <w:rsid w:val="009F0C52"/>
    <w:rsid w:val="009F1B69"/>
    <w:rsid w:val="009F2573"/>
    <w:rsid w:val="009F5C3C"/>
    <w:rsid w:val="009F7AFB"/>
    <w:rsid w:val="00A01999"/>
    <w:rsid w:val="00A04096"/>
    <w:rsid w:val="00A124A6"/>
    <w:rsid w:val="00A24E64"/>
    <w:rsid w:val="00A26B57"/>
    <w:rsid w:val="00A3460A"/>
    <w:rsid w:val="00A42367"/>
    <w:rsid w:val="00A4393D"/>
    <w:rsid w:val="00A467CE"/>
    <w:rsid w:val="00A50150"/>
    <w:rsid w:val="00A5265D"/>
    <w:rsid w:val="00A53423"/>
    <w:rsid w:val="00A5578B"/>
    <w:rsid w:val="00A660FD"/>
    <w:rsid w:val="00A6620E"/>
    <w:rsid w:val="00A703E7"/>
    <w:rsid w:val="00A737DA"/>
    <w:rsid w:val="00A813A0"/>
    <w:rsid w:val="00A85DC8"/>
    <w:rsid w:val="00A9554D"/>
    <w:rsid w:val="00AA098C"/>
    <w:rsid w:val="00AA1A5E"/>
    <w:rsid w:val="00AA7066"/>
    <w:rsid w:val="00AA73D1"/>
    <w:rsid w:val="00AB2FC7"/>
    <w:rsid w:val="00AC4334"/>
    <w:rsid w:val="00AC4895"/>
    <w:rsid w:val="00AC75FD"/>
    <w:rsid w:val="00AD69BA"/>
    <w:rsid w:val="00AD7F97"/>
    <w:rsid w:val="00AE1A67"/>
    <w:rsid w:val="00AF1999"/>
    <w:rsid w:val="00AF479F"/>
    <w:rsid w:val="00AF47B3"/>
    <w:rsid w:val="00AF4AA3"/>
    <w:rsid w:val="00B00939"/>
    <w:rsid w:val="00B01B4F"/>
    <w:rsid w:val="00B1081B"/>
    <w:rsid w:val="00B1525F"/>
    <w:rsid w:val="00B2093F"/>
    <w:rsid w:val="00B26484"/>
    <w:rsid w:val="00B3102D"/>
    <w:rsid w:val="00B428C6"/>
    <w:rsid w:val="00B46D34"/>
    <w:rsid w:val="00B6754B"/>
    <w:rsid w:val="00B846CE"/>
    <w:rsid w:val="00B927FC"/>
    <w:rsid w:val="00BA3A37"/>
    <w:rsid w:val="00BC4EBC"/>
    <w:rsid w:val="00BC5884"/>
    <w:rsid w:val="00BD122C"/>
    <w:rsid w:val="00BD56E4"/>
    <w:rsid w:val="00BE0B42"/>
    <w:rsid w:val="00BE1EC9"/>
    <w:rsid w:val="00BE3A03"/>
    <w:rsid w:val="00BE7A52"/>
    <w:rsid w:val="00BF1BF3"/>
    <w:rsid w:val="00BF6895"/>
    <w:rsid w:val="00C01612"/>
    <w:rsid w:val="00C03094"/>
    <w:rsid w:val="00C1395B"/>
    <w:rsid w:val="00C17A24"/>
    <w:rsid w:val="00C2325D"/>
    <w:rsid w:val="00C405F8"/>
    <w:rsid w:val="00C42089"/>
    <w:rsid w:val="00C574CB"/>
    <w:rsid w:val="00C6023B"/>
    <w:rsid w:val="00C64846"/>
    <w:rsid w:val="00CA1660"/>
    <w:rsid w:val="00CA6978"/>
    <w:rsid w:val="00CA7751"/>
    <w:rsid w:val="00CB11AB"/>
    <w:rsid w:val="00CB31CC"/>
    <w:rsid w:val="00CC02BA"/>
    <w:rsid w:val="00CC1BBC"/>
    <w:rsid w:val="00CC5DBC"/>
    <w:rsid w:val="00CD12E3"/>
    <w:rsid w:val="00CD3921"/>
    <w:rsid w:val="00CE3805"/>
    <w:rsid w:val="00CE3831"/>
    <w:rsid w:val="00CE438E"/>
    <w:rsid w:val="00CF0387"/>
    <w:rsid w:val="00D006DC"/>
    <w:rsid w:val="00D021AC"/>
    <w:rsid w:val="00D04521"/>
    <w:rsid w:val="00D04B04"/>
    <w:rsid w:val="00D0549B"/>
    <w:rsid w:val="00D0617F"/>
    <w:rsid w:val="00D0750E"/>
    <w:rsid w:val="00D13CC2"/>
    <w:rsid w:val="00D265C1"/>
    <w:rsid w:val="00D3519E"/>
    <w:rsid w:val="00D37C10"/>
    <w:rsid w:val="00D41544"/>
    <w:rsid w:val="00D53919"/>
    <w:rsid w:val="00D53E12"/>
    <w:rsid w:val="00D54070"/>
    <w:rsid w:val="00D5529D"/>
    <w:rsid w:val="00D56193"/>
    <w:rsid w:val="00D56DA3"/>
    <w:rsid w:val="00D60CA0"/>
    <w:rsid w:val="00D61D5F"/>
    <w:rsid w:val="00D62C79"/>
    <w:rsid w:val="00D6317B"/>
    <w:rsid w:val="00D70034"/>
    <w:rsid w:val="00D70806"/>
    <w:rsid w:val="00D71354"/>
    <w:rsid w:val="00D72DB5"/>
    <w:rsid w:val="00D8234D"/>
    <w:rsid w:val="00D83D9B"/>
    <w:rsid w:val="00DA4B04"/>
    <w:rsid w:val="00DA4CEF"/>
    <w:rsid w:val="00DB582D"/>
    <w:rsid w:val="00DF3095"/>
    <w:rsid w:val="00DF4C6C"/>
    <w:rsid w:val="00DF5016"/>
    <w:rsid w:val="00E00329"/>
    <w:rsid w:val="00E00C30"/>
    <w:rsid w:val="00E272B0"/>
    <w:rsid w:val="00E35EF3"/>
    <w:rsid w:val="00E4686B"/>
    <w:rsid w:val="00E52785"/>
    <w:rsid w:val="00E54C02"/>
    <w:rsid w:val="00E61116"/>
    <w:rsid w:val="00E66A2C"/>
    <w:rsid w:val="00E66BC8"/>
    <w:rsid w:val="00E71CEC"/>
    <w:rsid w:val="00E748D3"/>
    <w:rsid w:val="00E97640"/>
    <w:rsid w:val="00E9772E"/>
    <w:rsid w:val="00EB03CA"/>
    <w:rsid w:val="00EB2CAC"/>
    <w:rsid w:val="00EB6BBD"/>
    <w:rsid w:val="00EB7F0E"/>
    <w:rsid w:val="00EC0B6F"/>
    <w:rsid w:val="00EC76AD"/>
    <w:rsid w:val="00ED20D2"/>
    <w:rsid w:val="00ED2F5C"/>
    <w:rsid w:val="00ED3684"/>
    <w:rsid w:val="00ED6942"/>
    <w:rsid w:val="00EE3D86"/>
    <w:rsid w:val="00EE4B9B"/>
    <w:rsid w:val="00EF1802"/>
    <w:rsid w:val="00EF2F66"/>
    <w:rsid w:val="00EF5115"/>
    <w:rsid w:val="00EF592C"/>
    <w:rsid w:val="00F013AB"/>
    <w:rsid w:val="00F033F4"/>
    <w:rsid w:val="00F202B6"/>
    <w:rsid w:val="00F24C01"/>
    <w:rsid w:val="00F257F3"/>
    <w:rsid w:val="00F26292"/>
    <w:rsid w:val="00F264D1"/>
    <w:rsid w:val="00F26954"/>
    <w:rsid w:val="00F324E5"/>
    <w:rsid w:val="00F329AB"/>
    <w:rsid w:val="00F34650"/>
    <w:rsid w:val="00F4034C"/>
    <w:rsid w:val="00F40C9A"/>
    <w:rsid w:val="00F45D9D"/>
    <w:rsid w:val="00F6090E"/>
    <w:rsid w:val="00F6210B"/>
    <w:rsid w:val="00F64191"/>
    <w:rsid w:val="00F74B7D"/>
    <w:rsid w:val="00F929CB"/>
    <w:rsid w:val="00FA0D9C"/>
    <w:rsid w:val="00FA51CC"/>
    <w:rsid w:val="00FB046F"/>
    <w:rsid w:val="00FB0E83"/>
    <w:rsid w:val="00FB2969"/>
    <w:rsid w:val="00FD4B95"/>
    <w:rsid w:val="00FD6BAB"/>
    <w:rsid w:val="00FE1DF6"/>
    <w:rsid w:val="00FE468D"/>
    <w:rsid w:val="00FF1EA5"/>
    <w:rsid w:val="00FF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B98856"/>
  <w15:chartTrackingRefBased/>
  <w15:docId w15:val="{FF7C4D13-4B0B-4A03-BC8B-0A51BB2A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06DC"/>
    <w:pPr>
      <w:spacing w:before="120" w:line="300" w:lineRule="atLeast"/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rsid w:val="00B2093F"/>
    <w:pPr>
      <w:keepNext/>
      <w:numPr>
        <w:numId w:val="16"/>
      </w:numPr>
      <w:shd w:val="clear" w:color="auto" w:fill="8C8C8C"/>
      <w:tabs>
        <w:tab w:val="left" w:pos="426"/>
      </w:tabs>
      <w:spacing w:before="240" w:after="60"/>
      <w:outlineLvl w:val="0"/>
    </w:pPr>
    <w:rPr>
      <w:rFonts w:ascii="Century Gothic" w:hAnsi="Century Gothic"/>
      <w:b/>
      <w:color w:val="FFFFFF"/>
      <w:kern w:val="28"/>
      <w:sz w:val="28"/>
    </w:rPr>
  </w:style>
  <w:style w:type="paragraph" w:styleId="Titre2">
    <w:name w:val="heading 2"/>
    <w:basedOn w:val="Normal"/>
    <w:next w:val="Normal"/>
    <w:qFormat/>
    <w:rsid w:val="00B2093F"/>
    <w:pPr>
      <w:keepNext/>
      <w:numPr>
        <w:ilvl w:val="1"/>
        <w:numId w:val="16"/>
      </w:numPr>
      <w:spacing w:before="240" w:after="60"/>
      <w:outlineLvl w:val="1"/>
    </w:pPr>
    <w:rPr>
      <w:rFonts w:ascii="Century Gothic" w:hAnsi="Century Gothic"/>
      <w:b/>
    </w:rPr>
  </w:style>
  <w:style w:type="paragraph" w:styleId="Titre3">
    <w:name w:val="heading 3"/>
    <w:basedOn w:val="Normal"/>
    <w:next w:val="Normal"/>
    <w:qFormat/>
    <w:rsid w:val="00B2093F"/>
    <w:pPr>
      <w:keepNext/>
      <w:numPr>
        <w:ilvl w:val="2"/>
        <w:numId w:val="16"/>
      </w:numPr>
      <w:spacing w:before="240" w:after="60"/>
      <w:outlineLvl w:val="2"/>
    </w:pPr>
    <w:rPr>
      <w:rFonts w:ascii="Times" w:hAnsi="Times"/>
      <w:b/>
    </w:rPr>
  </w:style>
  <w:style w:type="paragraph" w:styleId="Titre4">
    <w:name w:val="heading 4"/>
    <w:basedOn w:val="Normal"/>
    <w:next w:val="Normal"/>
    <w:qFormat/>
    <w:rsid w:val="00B2093F"/>
    <w:pPr>
      <w:keepNext/>
      <w:numPr>
        <w:ilvl w:val="3"/>
        <w:numId w:val="16"/>
      </w:numPr>
      <w:spacing w:before="240" w:after="60"/>
      <w:outlineLvl w:val="3"/>
    </w:pPr>
    <w:rPr>
      <w:rFonts w:ascii="Times" w:hAnsi="Times"/>
      <w:b/>
      <w:i/>
    </w:rPr>
  </w:style>
  <w:style w:type="paragraph" w:styleId="Titre5">
    <w:name w:val="heading 5"/>
    <w:basedOn w:val="Normal"/>
    <w:next w:val="Normal"/>
    <w:qFormat/>
    <w:rsid w:val="00B2093F"/>
    <w:pPr>
      <w:numPr>
        <w:ilvl w:val="4"/>
        <w:numId w:val="16"/>
      </w:numPr>
      <w:spacing w:before="240" w:after="60"/>
      <w:outlineLvl w:val="4"/>
    </w:pPr>
    <w:rPr>
      <w:rFonts w:ascii="Helvetica" w:hAnsi="Helvetica"/>
    </w:rPr>
  </w:style>
  <w:style w:type="paragraph" w:styleId="Titre6">
    <w:name w:val="heading 6"/>
    <w:basedOn w:val="Normal"/>
    <w:next w:val="Normal"/>
    <w:qFormat/>
    <w:rsid w:val="00B2093F"/>
    <w:pPr>
      <w:numPr>
        <w:ilvl w:val="5"/>
        <w:numId w:val="16"/>
      </w:numPr>
      <w:spacing w:before="240" w:after="60"/>
      <w:outlineLvl w:val="5"/>
    </w:pPr>
    <w:rPr>
      <w:rFonts w:ascii="Helvetica" w:hAnsi="Helvetica"/>
      <w:i/>
    </w:rPr>
  </w:style>
  <w:style w:type="paragraph" w:styleId="Titre7">
    <w:name w:val="heading 7"/>
    <w:basedOn w:val="Normal"/>
    <w:next w:val="Normal"/>
    <w:qFormat/>
    <w:rsid w:val="00B2093F"/>
    <w:pPr>
      <w:numPr>
        <w:ilvl w:val="6"/>
        <w:numId w:val="16"/>
      </w:numPr>
      <w:spacing w:before="240" w:after="60"/>
      <w:outlineLvl w:val="6"/>
    </w:pPr>
    <w:rPr>
      <w:rFonts w:ascii="Helvetica" w:hAnsi="Helvetica"/>
      <w:sz w:val="20"/>
    </w:rPr>
  </w:style>
  <w:style w:type="paragraph" w:styleId="Titre8">
    <w:name w:val="heading 8"/>
    <w:basedOn w:val="Normal"/>
    <w:next w:val="Normal"/>
    <w:qFormat/>
    <w:rsid w:val="00B2093F"/>
    <w:pPr>
      <w:numPr>
        <w:ilvl w:val="7"/>
        <w:numId w:val="16"/>
      </w:numPr>
      <w:spacing w:before="240" w:after="60"/>
      <w:outlineLvl w:val="7"/>
    </w:pPr>
    <w:rPr>
      <w:rFonts w:ascii="Helvetica" w:hAnsi="Helvetica"/>
      <w:i/>
      <w:sz w:val="20"/>
    </w:rPr>
  </w:style>
  <w:style w:type="paragraph" w:styleId="Titre9">
    <w:name w:val="heading 9"/>
    <w:basedOn w:val="Normal"/>
    <w:next w:val="Normal"/>
    <w:qFormat/>
    <w:rsid w:val="00B2093F"/>
    <w:pPr>
      <w:numPr>
        <w:ilvl w:val="8"/>
        <w:numId w:val="16"/>
      </w:numPr>
      <w:spacing w:before="240" w:after="60"/>
      <w:outlineLvl w:val="8"/>
    </w:pPr>
    <w:rPr>
      <w:rFonts w:ascii="Helvetica" w:hAnsi="Helvetica"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link w:val="LgendeCar"/>
    <w:autoRedefine/>
    <w:qFormat/>
    <w:rsid w:val="00B2093F"/>
    <w:pPr>
      <w:spacing w:after="120"/>
      <w:jc w:val="center"/>
    </w:pPr>
    <w:rPr>
      <w:sz w:val="16"/>
    </w:rPr>
  </w:style>
  <w:style w:type="character" w:customStyle="1" w:styleId="LgendeCar">
    <w:name w:val="Légende Car"/>
    <w:link w:val="Lgende"/>
    <w:rsid w:val="00B2093F"/>
    <w:rPr>
      <w:rFonts w:ascii="Arial" w:hAnsi="Arial"/>
      <w:sz w:val="16"/>
      <w:lang w:val="fr-FR" w:eastAsia="fr-FR" w:bidi="ar-SA"/>
    </w:rPr>
  </w:style>
  <w:style w:type="paragraph" w:styleId="En-tte">
    <w:name w:val="header"/>
    <w:basedOn w:val="Normal"/>
    <w:link w:val="En-tteCar"/>
    <w:rsid w:val="00A737D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A737DA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A737DA"/>
  </w:style>
  <w:style w:type="paragraph" w:styleId="TM1">
    <w:name w:val="toc 1"/>
    <w:basedOn w:val="Normal"/>
    <w:next w:val="Normal"/>
    <w:semiHidden/>
    <w:rsid w:val="00A737DA"/>
    <w:pPr>
      <w:spacing w:after="120"/>
      <w:jc w:val="left"/>
    </w:pPr>
    <w:rPr>
      <w:b/>
      <w:caps/>
      <w:sz w:val="20"/>
    </w:rPr>
  </w:style>
  <w:style w:type="paragraph" w:styleId="TM2">
    <w:name w:val="toc 2"/>
    <w:basedOn w:val="Normal"/>
    <w:next w:val="Normal"/>
    <w:semiHidden/>
    <w:rsid w:val="00A737DA"/>
    <w:pPr>
      <w:ind w:left="240"/>
      <w:jc w:val="left"/>
    </w:pPr>
    <w:rPr>
      <w:smallCaps/>
      <w:sz w:val="20"/>
    </w:rPr>
  </w:style>
  <w:style w:type="paragraph" w:styleId="TM3">
    <w:name w:val="toc 3"/>
    <w:basedOn w:val="Normal"/>
    <w:next w:val="Normal"/>
    <w:semiHidden/>
    <w:rsid w:val="00A737DA"/>
    <w:pPr>
      <w:ind w:left="480"/>
      <w:jc w:val="left"/>
    </w:pPr>
    <w:rPr>
      <w:i/>
      <w:sz w:val="20"/>
    </w:rPr>
  </w:style>
  <w:style w:type="paragraph" w:styleId="TM4">
    <w:name w:val="toc 4"/>
    <w:basedOn w:val="Normal"/>
    <w:next w:val="Normal"/>
    <w:semiHidden/>
    <w:rsid w:val="00A737DA"/>
    <w:pPr>
      <w:ind w:left="720"/>
      <w:jc w:val="left"/>
    </w:pPr>
    <w:rPr>
      <w:sz w:val="18"/>
    </w:rPr>
  </w:style>
  <w:style w:type="paragraph" w:styleId="TM5">
    <w:name w:val="toc 5"/>
    <w:basedOn w:val="Normal"/>
    <w:next w:val="Normal"/>
    <w:semiHidden/>
    <w:rsid w:val="00A737DA"/>
    <w:pPr>
      <w:ind w:left="960"/>
      <w:jc w:val="left"/>
    </w:pPr>
    <w:rPr>
      <w:sz w:val="18"/>
    </w:rPr>
  </w:style>
  <w:style w:type="paragraph" w:styleId="TM6">
    <w:name w:val="toc 6"/>
    <w:basedOn w:val="Normal"/>
    <w:next w:val="Normal"/>
    <w:semiHidden/>
    <w:rsid w:val="00A737DA"/>
    <w:pPr>
      <w:ind w:left="1200"/>
      <w:jc w:val="left"/>
    </w:pPr>
    <w:rPr>
      <w:sz w:val="18"/>
    </w:rPr>
  </w:style>
  <w:style w:type="paragraph" w:styleId="TM7">
    <w:name w:val="toc 7"/>
    <w:basedOn w:val="Normal"/>
    <w:next w:val="Normal"/>
    <w:semiHidden/>
    <w:rsid w:val="00A737DA"/>
    <w:pPr>
      <w:ind w:left="1440"/>
      <w:jc w:val="left"/>
    </w:pPr>
    <w:rPr>
      <w:sz w:val="18"/>
    </w:rPr>
  </w:style>
  <w:style w:type="paragraph" w:styleId="TM8">
    <w:name w:val="toc 8"/>
    <w:basedOn w:val="Normal"/>
    <w:next w:val="Normal"/>
    <w:semiHidden/>
    <w:rsid w:val="00A737DA"/>
    <w:pPr>
      <w:ind w:left="1680"/>
      <w:jc w:val="left"/>
    </w:pPr>
    <w:rPr>
      <w:sz w:val="18"/>
    </w:rPr>
  </w:style>
  <w:style w:type="paragraph" w:styleId="TM9">
    <w:name w:val="toc 9"/>
    <w:basedOn w:val="Normal"/>
    <w:next w:val="Normal"/>
    <w:semiHidden/>
    <w:rsid w:val="00A737DA"/>
    <w:pPr>
      <w:ind w:left="1920"/>
      <w:jc w:val="left"/>
    </w:pPr>
    <w:rPr>
      <w:sz w:val="18"/>
    </w:rPr>
  </w:style>
  <w:style w:type="paragraph" w:styleId="Notedebasdepage">
    <w:name w:val="footnote text"/>
    <w:basedOn w:val="Normal"/>
    <w:autoRedefine/>
    <w:rsid w:val="00A01999"/>
    <w:rPr>
      <w:sz w:val="16"/>
    </w:rPr>
  </w:style>
  <w:style w:type="character" w:styleId="Appelnotedebasdep">
    <w:name w:val="footnote reference"/>
    <w:semiHidden/>
    <w:rsid w:val="00A737DA"/>
    <w:rPr>
      <w:vertAlign w:val="superscript"/>
    </w:rPr>
  </w:style>
  <w:style w:type="paragraph" w:customStyle="1" w:styleId="Titredechapitre">
    <w:name w:val="Titre de chapitre"/>
    <w:basedOn w:val="Normal"/>
    <w:rsid w:val="00D04B0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</w:pPr>
    <w:rPr>
      <w:b/>
      <w:bCs/>
      <w:sz w:val="36"/>
    </w:rPr>
  </w:style>
  <w:style w:type="paragraph" w:customStyle="1" w:styleId="Important">
    <w:name w:val="Important"/>
    <w:basedOn w:val="Normal"/>
    <w:link w:val="ImportantCar"/>
    <w:qFormat/>
    <w:rsid w:val="00B2093F"/>
    <w:pPr>
      <w:pBdr>
        <w:top w:val="single" w:sz="2" w:space="9" w:color="auto" w:shadow="1"/>
        <w:left w:val="single" w:sz="2" w:space="4" w:color="auto" w:shadow="1"/>
        <w:bottom w:val="single" w:sz="2" w:space="0" w:color="auto" w:shadow="1"/>
        <w:right w:val="single" w:sz="2" w:space="4" w:color="auto" w:shadow="1"/>
      </w:pBdr>
      <w:shd w:val="clear" w:color="auto" w:fill="E0E0E0"/>
      <w:spacing w:before="0" w:line="360" w:lineRule="auto"/>
    </w:pPr>
    <w:rPr>
      <w:rFonts w:cs="Tahoma"/>
      <w:szCs w:val="24"/>
    </w:rPr>
  </w:style>
  <w:style w:type="character" w:customStyle="1" w:styleId="ImportantCar">
    <w:name w:val="Important Car"/>
    <w:link w:val="Important"/>
    <w:rsid w:val="00B2093F"/>
    <w:rPr>
      <w:rFonts w:ascii="Arial" w:hAnsi="Arial" w:cs="Tahoma"/>
      <w:sz w:val="22"/>
      <w:szCs w:val="24"/>
      <w:lang w:val="fr-FR" w:eastAsia="fr-FR" w:bidi="ar-SA"/>
    </w:rPr>
  </w:style>
  <w:style w:type="paragraph" w:customStyle="1" w:styleId="StyleLgendeJustifi">
    <w:name w:val="Style Légende + Justifié"/>
    <w:basedOn w:val="Lgende"/>
    <w:semiHidden/>
    <w:rsid w:val="00665F1B"/>
  </w:style>
  <w:style w:type="paragraph" w:customStyle="1" w:styleId="StyleLgendecd">
    <w:name w:val="Style Légende cd"/>
    <w:basedOn w:val="Lgende"/>
    <w:autoRedefine/>
    <w:semiHidden/>
    <w:rsid w:val="00E54C02"/>
  </w:style>
  <w:style w:type="character" w:styleId="Appeldenotedefin">
    <w:name w:val="endnote reference"/>
    <w:semiHidden/>
    <w:rsid w:val="004821CE"/>
    <w:rPr>
      <w:vertAlign w:val="superscript"/>
    </w:rPr>
  </w:style>
  <w:style w:type="paragraph" w:styleId="Commentaire">
    <w:name w:val="annotation text"/>
    <w:basedOn w:val="Normal"/>
    <w:semiHidden/>
    <w:rsid w:val="004821CE"/>
    <w:rPr>
      <w:sz w:val="20"/>
    </w:rPr>
  </w:style>
  <w:style w:type="paragraph" w:styleId="Explorateurdedocuments">
    <w:name w:val="Document Map"/>
    <w:basedOn w:val="Normal"/>
    <w:semiHidden/>
    <w:rsid w:val="004821CE"/>
    <w:pPr>
      <w:shd w:val="clear" w:color="auto" w:fill="000080"/>
    </w:pPr>
    <w:rPr>
      <w:rFonts w:ascii="Tahoma" w:hAnsi="Tahoma" w:cs="Tahoma"/>
      <w:sz w:val="20"/>
    </w:rPr>
  </w:style>
  <w:style w:type="paragraph" w:styleId="Index1">
    <w:name w:val="index 1"/>
    <w:basedOn w:val="Normal"/>
    <w:next w:val="Normal"/>
    <w:autoRedefine/>
    <w:semiHidden/>
    <w:rsid w:val="004821CE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821CE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821CE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821CE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821CE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821CE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821CE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821CE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821CE"/>
    <w:pPr>
      <w:ind w:left="2160" w:hanging="240"/>
    </w:pPr>
  </w:style>
  <w:style w:type="character" w:styleId="Marquedecommentaire">
    <w:name w:val="annotation reference"/>
    <w:semiHidden/>
    <w:rsid w:val="004821CE"/>
    <w:rPr>
      <w:sz w:val="16"/>
      <w:szCs w:val="16"/>
    </w:rPr>
  </w:style>
  <w:style w:type="paragraph" w:styleId="Notedefin">
    <w:name w:val="endnote text"/>
    <w:basedOn w:val="Normal"/>
    <w:semiHidden/>
    <w:rsid w:val="004821CE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4821CE"/>
    <w:rPr>
      <w:b/>
      <w:bCs/>
    </w:rPr>
  </w:style>
  <w:style w:type="paragraph" w:styleId="Tabledesillustrations">
    <w:name w:val="table of figures"/>
    <w:basedOn w:val="Normal"/>
    <w:next w:val="Normal"/>
    <w:semiHidden/>
    <w:rsid w:val="004821CE"/>
  </w:style>
  <w:style w:type="paragraph" w:styleId="Tabledesrfrencesjuridiques">
    <w:name w:val="table of authorities"/>
    <w:basedOn w:val="Normal"/>
    <w:next w:val="Normal"/>
    <w:semiHidden/>
    <w:rsid w:val="004821CE"/>
    <w:pPr>
      <w:ind w:left="240" w:hanging="240"/>
    </w:pPr>
  </w:style>
  <w:style w:type="paragraph" w:styleId="Textedebulles">
    <w:name w:val="Balloon Text"/>
    <w:basedOn w:val="Normal"/>
    <w:semiHidden/>
    <w:rsid w:val="004821CE"/>
    <w:rPr>
      <w:rFonts w:ascii="Tahoma" w:hAnsi="Tahoma" w:cs="Tahoma"/>
      <w:sz w:val="16"/>
      <w:szCs w:val="16"/>
    </w:rPr>
  </w:style>
  <w:style w:type="paragraph" w:styleId="Textedemacro">
    <w:name w:val="macro"/>
    <w:semiHidden/>
    <w:rsid w:val="004821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line="300" w:lineRule="atLeast"/>
      <w:jc w:val="both"/>
    </w:pPr>
    <w:rPr>
      <w:rFonts w:ascii="Courier New" w:hAnsi="Courier New" w:cs="Courier New"/>
    </w:rPr>
  </w:style>
  <w:style w:type="paragraph" w:styleId="Titreindex">
    <w:name w:val="index heading"/>
    <w:basedOn w:val="Normal"/>
    <w:next w:val="Index1"/>
    <w:semiHidden/>
    <w:rsid w:val="004821CE"/>
    <w:rPr>
      <w:rFonts w:cs="Arial"/>
      <w:b/>
      <w:bCs/>
    </w:rPr>
  </w:style>
  <w:style w:type="paragraph" w:styleId="TitreTR">
    <w:name w:val="toa heading"/>
    <w:basedOn w:val="Normal"/>
    <w:next w:val="Normal"/>
    <w:semiHidden/>
    <w:rsid w:val="004821CE"/>
    <w:rPr>
      <w:rFonts w:cs="Arial"/>
      <w:b/>
      <w:bCs/>
      <w:szCs w:val="24"/>
    </w:rPr>
  </w:style>
  <w:style w:type="numbering" w:styleId="111111">
    <w:name w:val="Outline List 2"/>
    <w:basedOn w:val="Aucuneliste"/>
    <w:semiHidden/>
    <w:rsid w:val="004821CE"/>
    <w:pPr>
      <w:numPr>
        <w:numId w:val="11"/>
      </w:numPr>
    </w:pPr>
  </w:style>
  <w:style w:type="numbering" w:styleId="1ai">
    <w:name w:val="Outline List 1"/>
    <w:basedOn w:val="Aucuneliste"/>
    <w:semiHidden/>
    <w:rsid w:val="004821CE"/>
    <w:pPr>
      <w:numPr>
        <w:numId w:val="12"/>
      </w:numPr>
    </w:pPr>
  </w:style>
  <w:style w:type="character" w:styleId="Accentuation">
    <w:name w:val="Emphasis"/>
    <w:qFormat/>
    <w:rsid w:val="00B2093F"/>
    <w:rPr>
      <w:i/>
      <w:iCs/>
    </w:rPr>
  </w:style>
  <w:style w:type="character" w:styleId="AcronymeHTML">
    <w:name w:val="HTML Acronym"/>
    <w:basedOn w:val="Policepardfaut"/>
    <w:semiHidden/>
    <w:rsid w:val="004821CE"/>
  </w:style>
  <w:style w:type="paragraph" w:styleId="Adressedestinataire">
    <w:name w:val="envelope address"/>
    <w:basedOn w:val="Normal"/>
    <w:semiHidden/>
    <w:rsid w:val="004821CE"/>
    <w:pPr>
      <w:framePr w:w="7938" w:h="1985" w:hRule="exact" w:hSpace="141" w:wrap="auto" w:hAnchor="page" w:xAlign="center" w:yAlign="bottom"/>
      <w:ind w:left="2835"/>
    </w:pPr>
    <w:rPr>
      <w:rFonts w:cs="Arial"/>
      <w:szCs w:val="24"/>
    </w:rPr>
  </w:style>
  <w:style w:type="paragraph" w:styleId="Adresseexpditeur">
    <w:name w:val="envelope return"/>
    <w:basedOn w:val="Normal"/>
    <w:semiHidden/>
    <w:rsid w:val="004821CE"/>
    <w:rPr>
      <w:rFonts w:cs="Arial"/>
      <w:sz w:val="20"/>
    </w:rPr>
  </w:style>
  <w:style w:type="paragraph" w:styleId="AdresseHTML">
    <w:name w:val="HTML Address"/>
    <w:basedOn w:val="Normal"/>
    <w:semiHidden/>
    <w:rsid w:val="004821CE"/>
    <w:rPr>
      <w:i/>
      <w:iCs/>
    </w:rPr>
  </w:style>
  <w:style w:type="numbering" w:styleId="ArticleSection">
    <w:name w:val="Outline List 3"/>
    <w:basedOn w:val="Aucuneliste"/>
    <w:semiHidden/>
    <w:rsid w:val="004821CE"/>
    <w:pPr>
      <w:numPr>
        <w:numId w:val="13"/>
      </w:numPr>
    </w:pPr>
  </w:style>
  <w:style w:type="character" w:styleId="CitationHTML">
    <w:name w:val="HTML Cite"/>
    <w:semiHidden/>
    <w:rsid w:val="004821CE"/>
    <w:rPr>
      <w:i/>
      <w:iCs/>
    </w:rPr>
  </w:style>
  <w:style w:type="table" w:customStyle="1" w:styleId="Classique1">
    <w:name w:val="Classique 1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2">
    <w:name w:val="Classique 2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3">
    <w:name w:val="Classique 3"/>
    <w:basedOn w:val="TableauNormal"/>
    <w:semiHidden/>
    <w:rsid w:val="004821CE"/>
    <w:pPr>
      <w:spacing w:before="120" w:line="300" w:lineRule="atLeast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lassique4">
    <w:name w:val="Classique 4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lavierHTML">
    <w:name w:val="HTML Keyboard"/>
    <w:semiHidden/>
    <w:rsid w:val="004821CE"/>
    <w:rPr>
      <w:rFonts w:ascii="Courier New" w:hAnsi="Courier New" w:cs="Courier New"/>
      <w:sz w:val="20"/>
      <w:szCs w:val="20"/>
    </w:rPr>
  </w:style>
  <w:style w:type="character" w:styleId="CodeHTML">
    <w:name w:val="HTML Code"/>
    <w:semiHidden/>
    <w:rsid w:val="004821CE"/>
    <w:rPr>
      <w:rFonts w:ascii="Courier New" w:hAnsi="Courier New" w:cs="Courier New"/>
      <w:sz w:val="20"/>
      <w:szCs w:val="20"/>
    </w:rPr>
  </w:style>
  <w:style w:type="table" w:customStyle="1" w:styleId="Colonnes1">
    <w:name w:val="Colonnes 1"/>
    <w:basedOn w:val="TableauNormal"/>
    <w:semiHidden/>
    <w:rsid w:val="004821CE"/>
    <w:pPr>
      <w:spacing w:before="120" w:line="300" w:lineRule="atLeast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2">
    <w:name w:val="Colonnes 2"/>
    <w:basedOn w:val="TableauNormal"/>
    <w:semiHidden/>
    <w:rsid w:val="004821CE"/>
    <w:pPr>
      <w:spacing w:before="120" w:line="300" w:lineRule="atLeast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3">
    <w:name w:val="Colonnes 3"/>
    <w:basedOn w:val="TableauNormal"/>
    <w:semiHidden/>
    <w:rsid w:val="004821CE"/>
    <w:pPr>
      <w:spacing w:before="120" w:line="300" w:lineRule="atLeast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nnes4">
    <w:name w:val="Colonnes 4"/>
    <w:basedOn w:val="TableauNormal"/>
    <w:semiHidden/>
    <w:rsid w:val="004821CE"/>
    <w:pPr>
      <w:spacing w:before="120" w:line="300" w:lineRule="atLeast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Colonnes5">
    <w:name w:val="Colonnes 5"/>
    <w:basedOn w:val="TableauNormal"/>
    <w:semiHidden/>
    <w:rsid w:val="004821CE"/>
    <w:pPr>
      <w:spacing w:before="120" w:line="300" w:lineRule="atLeast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Color1">
    <w:name w:val="Coloré 1"/>
    <w:basedOn w:val="TableauNormal"/>
    <w:semiHidden/>
    <w:rsid w:val="004821CE"/>
    <w:pPr>
      <w:spacing w:before="120" w:line="300" w:lineRule="atLeast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2">
    <w:name w:val="Coloré 2"/>
    <w:basedOn w:val="TableauNormal"/>
    <w:semiHidden/>
    <w:rsid w:val="004821CE"/>
    <w:pPr>
      <w:spacing w:before="120" w:line="300" w:lineRule="atLeast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olor3">
    <w:name w:val="Coloré 3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Contemporain">
    <w:name w:val="Contemporain"/>
    <w:basedOn w:val="TableauNormal"/>
    <w:semiHidden/>
    <w:rsid w:val="004821CE"/>
    <w:pPr>
      <w:spacing w:before="120" w:line="300" w:lineRule="atLeast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Corpsdetexte">
    <w:name w:val="Body Text"/>
    <w:basedOn w:val="Normal"/>
    <w:semiHidden/>
    <w:rsid w:val="004821CE"/>
    <w:pPr>
      <w:spacing w:after="120"/>
    </w:pPr>
  </w:style>
  <w:style w:type="paragraph" w:styleId="Corpsdetexte2">
    <w:name w:val="Body Text 2"/>
    <w:basedOn w:val="Normal"/>
    <w:semiHidden/>
    <w:rsid w:val="004821CE"/>
    <w:pPr>
      <w:spacing w:after="120" w:line="480" w:lineRule="auto"/>
    </w:pPr>
  </w:style>
  <w:style w:type="paragraph" w:styleId="Corpsdetexte3">
    <w:name w:val="Body Text 3"/>
    <w:basedOn w:val="Normal"/>
    <w:semiHidden/>
    <w:rsid w:val="004821CE"/>
    <w:pPr>
      <w:spacing w:after="120"/>
    </w:pPr>
    <w:rPr>
      <w:sz w:val="16"/>
      <w:szCs w:val="16"/>
    </w:rPr>
  </w:style>
  <w:style w:type="paragraph" w:styleId="Date">
    <w:name w:val="Date"/>
    <w:basedOn w:val="Normal"/>
    <w:next w:val="Normal"/>
    <w:semiHidden/>
    <w:rsid w:val="004821CE"/>
  </w:style>
  <w:style w:type="character" w:styleId="DfinitionHTML">
    <w:name w:val="HTML Definition"/>
    <w:semiHidden/>
    <w:rsid w:val="004821CE"/>
    <w:rPr>
      <w:i/>
      <w:iCs/>
    </w:rPr>
  </w:style>
  <w:style w:type="table" w:customStyle="1" w:styleId="Effets3D2">
    <w:name w:val="Effets 3D  2"/>
    <w:basedOn w:val="TableauNormal"/>
    <w:semiHidden/>
    <w:rsid w:val="004821CE"/>
    <w:pPr>
      <w:spacing w:before="120" w:line="300" w:lineRule="atLeast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ffets3D1">
    <w:name w:val="Effets 3D 1"/>
    <w:basedOn w:val="TableauNormal"/>
    <w:semiHidden/>
    <w:rsid w:val="004821CE"/>
    <w:pPr>
      <w:spacing w:before="120" w:line="300" w:lineRule="atLeast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ffets3D3">
    <w:name w:val="Effets 3D 3"/>
    <w:basedOn w:val="TableauNormal"/>
    <w:semiHidden/>
    <w:rsid w:val="004821CE"/>
    <w:pPr>
      <w:spacing w:before="120" w:line="300" w:lineRule="atLeast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gant">
    <w:name w:val="Élégant"/>
    <w:basedOn w:val="TableauNormal"/>
    <w:semiHidden/>
    <w:rsid w:val="004821CE"/>
    <w:pPr>
      <w:spacing w:before="120" w:line="300" w:lineRule="atLeast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qFormat/>
    <w:rsid w:val="00B2093F"/>
    <w:rPr>
      <w:b/>
      <w:bCs/>
    </w:rPr>
  </w:style>
  <w:style w:type="paragraph" w:styleId="En-ttedemessage">
    <w:name w:val="Message Header"/>
    <w:basedOn w:val="Normal"/>
    <w:semiHidden/>
    <w:rsid w:val="004821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character" w:styleId="ExempleHTML">
    <w:name w:val="HTML Sample"/>
    <w:semiHidden/>
    <w:rsid w:val="004821CE"/>
    <w:rPr>
      <w:rFonts w:ascii="Courier New" w:hAnsi="Courier New" w:cs="Courier New"/>
    </w:rPr>
  </w:style>
  <w:style w:type="paragraph" w:styleId="Formuledepolitesse">
    <w:name w:val="Closing"/>
    <w:basedOn w:val="Normal"/>
    <w:semiHidden/>
    <w:rsid w:val="004821CE"/>
    <w:pPr>
      <w:ind w:left="4252"/>
    </w:pPr>
  </w:style>
  <w:style w:type="table" w:customStyle="1" w:styleId="Grille1">
    <w:name w:val="Grille 1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2">
    <w:name w:val="Grille 2"/>
    <w:basedOn w:val="TableauNormal"/>
    <w:semiHidden/>
    <w:rsid w:val="004821CE"/>
    <w:pPr>
      <w:spacing w:before="120" w:line="300" w:lineRule="atLeast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3">
    <w:name w:val="Grille 3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4">
    <w:name w:val="Grille 4"/>
    <w:basedOn w:val="TableauNormal"/>
    <w:semiHidden/>
    <w:rsid w:val="004821CE"/>
    <w:pPr>
      <w:spacing w:before="120" w:line="300" w:lineRule="atLeast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lle5">
    <w:name w:val="Grille 5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6">
    <w:name w:val="Grille 6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7">
    <w:name w:val="Grille 7"/>
    <w:basedOn w:val="TableauNormal"/>
    <w:semiHidden/>
    <w:rsid w:val="004821CE"/>
    <w:pPr>
      <w:spacing w:before="120" w:line="300" w:lineRule="atLeast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Grille8">
    <w:name w:val="Grille 8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semiHidden/>
    <w:rsid w:val="004821CE"/>
    <w:rPr>
      <w:color w:val="0000FF"/>
      <w:u w:val="single"/>
    </w:rPr>
  </w:style>
  <w:style w:type="character" w:styleId="Lienhypertextesuivivisit">
    <w:name w:val="FollowedHyperlink"/>
    <w:semiHidden/>
    <w:rsid w:val="004821CE"/>
    <w:rPr>
      <w:color w:val="800080"/>
      <w:u w:val="single"/>
    </w:rPr>
  </w:style>
  <w:style w:type="paragraph" w:styleId="Liste">
    <w:name w:val="List"/>
    <w:basedOn w:val="Normal"/>
    <w:semiHidden/>
    <w:rsid w:val="004821CE"/>
    <w:pPr>
      <w:ind w:left="283" w:hanging="283"/>
    </w:pPr>
  </w:style>
  <w:style w:type="paragraph" w:styleId="Liste2">
    <w:name w:val="List 2"/>
    <w:basedOn w:val="Normal"/>
    <w:semiHidden/>
    <w:rsid w:val="004821CE"/>
    <w:pPr>
      <w:ind w:left="566" w:hanging="283"/>
    </w:pPr>
  </w:style>
  <w:style w:type="paragraph" w:styleId="Liste3">
    <w:name w:val="List 3"/>
    <w:basedOn w:val="Normal"/>
    <w:semiHidden/>
    <w:rsid w:val="004821CE"/>
    <w:pPr>
      <w:ind w:left="849" w:hanging="283"/>
    </w:pPr>
  </w:style>
  <w:style w:type="paragraph" w:styleId="Liste4">
    <w:name w:val="List 4"/>
    <w:basedOn w:val="Normal"/>
    <w:semiHidden/>
    <w:rsid w:val="004821CE"/>
    <w:pPr>
      <w:ind w:left="1132" w:hanging="283"/>
    </w:pPr>
  </w:style>
  <w:style w:type="paragraph" w:styleId="Liste5">
    <w:name w:val="List 5"/>
    <w:basedOn w:val="Normal"/>
    <w:semiHidden/>
    <w:rsid w:val="004821CE"/>
    <w:pPr>
      <w:ind w:left="1415" w:hanging="283"/>
    </w:pPr>
  </w:style>
  <w:style w:type="paragraph" w:styleId="Listenumros">
    <w:name w:val="List Number"/>
    <w:basedOn w:val="Normal"/>
    <w:semiHidden/>
    <w:rsid w:val="004821CE"/>
    <w:pPr>
      <w:numPr>
        <w:numId w:val="1"/>
      </w:numPr>
    </w:pPr>
  </w:style>
  <w:style w:type="paragraph" w:styleId="Listenumros2">
    <w:name w:val="List Number 2"/>
    <w:basedOn w:val="Normal"/>
    <w:semiHidden/>
    <w:rsid w:val="004821CE"/>
    <w:pPr>
      <w:numPr>
        <w:numId w:val="2"/>
      </w:numPr>
    </w:pPr>
  </w:style>
  <w:style w:type="paragraph" w:styleId="Listenumros3">
    <w:name w:val="List Number 3"/>
    <w:basedOn w:val="Normal"/>
    <w:semiHidden/>
    <w:rsid w:val="004821CE"/>
    <w:pPr>
      <w:numPr>
        <w:numId w:val="3"/>
      </w:numPr>
    </w:pPr>
  </w:style>
  <w:style w:type="paragraph" w:styleId="Listenumros4">
    <w:name w:val="List Number 4"/>
    <w:basedOn w:val="Normal"/>
    <w:semiHidden/>
    <w:rsid w:val="004821CE"/>
    <w:pPr>
      <w:numPr>
        <w:numId w:val="4"/>
      </w:numPr>
    </w:pPr>
  </w:style>
  <w:style w:type="paragraph" w:styleId="Listenumros5">
    <w:name w:val="List Number 5"/>
    <w:basedOn w:val="Normal"/>
    <w:semiHidden/>
    <w:rsid w:val="004821CE"/>
    <w:pPr>
      <w:numPr>
        <w:numId w:val="5"/>
      </w:numPr>
    </w:pPr>
  </w:style>
  <w:style w:type="paragraph" w:styleId="Listepuces">
    <w:name w:val="List Bullet"/>
    <w:basedOn w:val="Normal"/>
    <w:semiHidden/>
    <w:rsid w:val="004821CE"/>
    <w:pPr>
      <w:numPr>
        <w:numId w:val="6"/>
      </w:numPr>
    </w:pPr>
  </w:style>
  <w:style w:type="paragraph" w:styleId="Listepuces2">
    <w:name w:val="List Bullet 2"/>
    <w:basedOn w:val="Normal"/>
    <w:semiHidden/>
    <w:rsid w:val="004821CE"/>
    <w:pPr>
      <w:numPr>
        <w:numId w:val="7"/>
      </w:numPr>
    </w:pPr>
  </w:style>
  <w:style w:type="paragraph" w:styleId="Listepuces3">
    <w:name w:val="List Bullet 3"/>
    <w:basedOn w:val="Normal"/>
    <w:semiHidden/>
    <w:rsid w:val="004821CE"/>
    <w:pPr>
      <w:numPr>
        <w:numId w:val="8"/>
      </w:numPr>
    </w:pPr>
  </w:style>
  <w:style w:type="paragraph" w:styleId="Listepuces4">
    <w:name w:val="List Bullet 4"/>
    <w:basedOn w:val="Normal"/>
    <w:semiHidden/>
    <w:rsid w:val="004821CE"/>
    <w:pPr>
      <w:numPr>
        <w:numId w:val="9"/>
      </w:numPr>
    </w:pPr>
  </w:style>
  <w:style w:type="paragraph" w:styleId="Listepuces5">
    <w:name w:val="List Bullet 5"/>
    <w:basedOn w:val="Normal"/>
    <w:semiHidden/>
    <w:rsid w:val="004821CE"/>
    <w:pPr>
      <w:numPr>
        <w:numId w:val="10"/>
      </w:numPr>
    </w:pPr>
  </w:style>
  <w:style w:type="paragraph" w:styleId="Listecontinue">
    <w:name w:val="List Continue"/>
    <w:basedOn w:val="Normal"/>
    <w:semiHidden/>
    <w:rsid w:val="004821CE"/>
    <w:pPr>
      <w:spacing w:after="120"/>
      <w:ind w:left="283"/>
    </w:pPr>
  </w:style>
  <w:style w:type="paragraph" w:styleId="Listecontinue2">
    <w:name w:val="List Continue 2"/>
    <w:basedOn w:val="Normal"/>
    <w:semiHidden/>
    <w:rsid w:val="004821CE"/>
    <w:pPr>
      <w:spacing w:after="120"/>
      <w:ind w:left="566"/>
    </w:pPr>
  </w:style>
  <w:style w:type="paragraph" w:styleId="Listecontinue3">
    <w:name w:val="List Continue 3"/>
    <w:basedOn w:val="Normal"/>
    <w:semiHidden/>
    <w:rsid w:val="004821CE"/>
    <w:pPr>
      <w:spacing w:after="120"/>
      <w:ind w:left="849"/>
    </w:pPr>
  </w:style>
  <w:style w:type="paragraph" w:styleId="Listecontinue4">
    <w:name w:val="List Continue 4"/>
    <w:basedOn w:val="Normal"/>
    <w:semiHidden/>
    <w:rsid w:val="004821CE"/>
    <w:pPr>
      <w:spacing w:after="120"/>
      <w:ind w:left="1132"/>
    </w:pPr>
  </w:style>
  <w:style w:type="paragraph" w:styleId="Listecontinue5">
    <w:name w:val="List Continue 5"/>
    <w:basedOn w:val="Normal"/>
    <w:semiHidden/>
    <w:rsid w:val="004821CE"/>
    <w:pPr>
      <w:spacing w:after="120"/>
      <w:ind w:left="1415"/>
    </w:pPr>
  </w:style>
  <w:style w:type="character" w:styleId="MachinecrireHTML">
    <w:name w:val="HTML Typewriter"/>
    <w:semiHidden/>
    <w:rsid w:val="004821CE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semiHidden/>
    <w:rsid w:val="004821CE"/>
    <w:rPr>
      <w:rFonts w:ascii="Times New Roman" w:hAnsi="Times New Roman"/>
      <w:szCs w:val="24"/>
    </w:rPr>
  </w:style>
  <w:style w:type="paragraph" w:styleId="Normalcentr">
    <w:name w:val="Block Text"/>
    <w:basedOn w:val="Normal"/>
    <w:semiHidden/>
    <w:rsid w:val="004821CE"/>
    <w:pPr>
      <w:spacing w:after="120"/>
      <w:ind w:left="1440" w:right="1440"/>
    </w:pPr>
  </w:style>
  <w:style w:type="character" w:styleId="Numrodeligne">
    <w:name w:val="line number"/>
    <w:basedOn w:val="Policepardfaut"/>
    <w:semiHidden/>
    <w:rsid w:val="004821CE"/>
  </w:style>
  <w:style w:type="table" w:customStyle="1" w:styleId="Ple1">
    <w:name w:val="Pâle 1"/>
    <w:basedOn w:val="TableauNormal"/>
    <w:semiHidden/>
    <w:rsid w:val="004821CE"/>
    <w:pPr>
      <w:spacing w:before="120" w:line="300" w:lineRule="atLeast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le2">
    <w:name w:val="Pâle 2"/>
    <w:basedOn w:val="TableauNormal"/>
    <w:semiHidden/>
    <w:rsid w:val="004821CE"/>
    <w:pPr>
      <w:spacing w:before="120" w:line="300" w:lineRule="atLeast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formatHTML">
    <w:name w:val="HTML Preformatted"/>
    <w:basedOn w:val="Normal"/>
    <w:semiHidden/>
    <w:rsid w:val="004821CE"/>
    <w:rPr>
      <w:rFonts w:ascii="Courier New" w:hAnsi="Courier New" w:cs="Courier New"/>
      <w:sz w:val="20"/>
    </w:rPr>
  </w:style>
  <w:style w:type="table" w:customStyle="1" w:styleId="Professionnel">
    <w:name w:val="Professionnel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trait1religne">
    <w:name w:val="Body Text First Indent"/>
    <w:basedOn w:val="Corpsdetexte"/>
    <w:semiHidden/>
    <w:rsid w:val="004821CE"/>
    <w:pPr>
      <w:ind w:firstLine="210"/>
    </w:pPr>
  </w:style>
  <w:style w:type="paragraph" w:styleId="Retraitcorpsdetexte">
    <w:name w:val="Body Text Indent"/>
    <w:basedOn w:val="Normal"/>
    <w:semiHidden/>
    <w:rsid w:val="004821CE"/>
    <w:pPr>
      <w:spacing w:after="120"/>
      <w:ind w:left="283"/>
    </w:pPr>
  </w:style>
  <w:style w:type="paragraph" w:styleId="Retraitcorpsdetexte2">
    <w:name w:val="Body Text Indent 2"/>
    <w:basedOn w:val="Normal"/>
    <w:semiHidden/>
    <w:rsid w:val="004821CE"/>
    <w:pPr>
      <w:spacing w:after="120" w:line="480" w:lineRule="auto"/>
      <w:ind w:left="283"/>
    </w:pPr>
  </w:style>
  <w:style w:type="paragraph" w:styleId="Retraitcorpsdetexte3">
    <w:name w:val="Body Text Indent 3"/>
    <w:basedOn w:val="Normal"/>
    <w:semiHidden/>
    <w:rsid w:val="004821CE"/>
    <w:pPr>
      <w:spacing w:after="120"/>
      <w:ind w:left="283"/>
    </w:pPr>
    <w:rPr>
      <w:sz w:val="16"/>
      <w:szCs w:val="16"/>
    </w:rPr>
  </w:style>
  <w:style w:type="paragraph" w:styleId="Retraitcorpset1relig">
    <w:name w:val="Body Text First Indent 2"/>
    <w:basedOn w:val="Retraitcorpsdetexte"/>
    <w:semiHidden/>
    <w:rsid w:val="004821CE"/>
    <w:pPr>
      <w:ind w:firstLine="210"/>
    </w:pPr>
  </w:style>
  <w:style w:type="paragraph" w:styleId="Retraitnormal">
    <w:name w:val="Normal Indent"/>
    <w:basedOn w:val="Normal"/>
    <w:semiHidden/>
    <w:rsid w:val="004821CE"/>
    <w:pPr>
      <w:ind w:left="708"/>
    </w:pPr>
  </w:style>
  <w:style w:type="paragraph" w:styleId="Salutations">
    <w:name w:val="Salutation"/>
    <w:basedOn w:val="Normal"/>
    <w:next w:val="Normal"/>
    <w:semiHidden/>
    <w:rsid w:val="004821CE"/>
  </w:style>
  <w:style w:type="paragraph" w:styleId="Signature">
    <w:name w:val="Signature"/>
    <w:basedOn w:val="Normal"/>
    <w:semiHidden/>
    <w:rsid w:val="004821CE"/>
    <w:pPr>
      <w:ind w:left="4252"/>
    </w:pPr>
  </w:style>
  <w:style w:type="paragraph" w:styleId="Signaturelectronique">
    <w:name w:val="E-mail Signature"/>
    <w:basedOn w:val="Normal"/>
    <w:semiHidden/>
    <w:rsid w:val="004821CE"/>
  </w:style>
  <w:style w:type="table" w:customStyle="1" w:styleId="Simple1">
    <w:name w:val="Simple 1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Simple2">
    <w:name w:val="Simple 2"/>
    <w:basedOn w:val="TableauNormal"/>
    <w:semiHidden/>
    <w:rsid w:val="004821CE"/>
    <w:pPr>
      <w:spacing w:before="120" w:line="300" w:lineRule="atLeast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Simple3">
    <w:name w:val="Simple 3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ous-titre">
    <w:name w:val="Subtitle"/>
    <w:basedOn w:val="Normal"/>
    <w:qFormat/>
    <w:rsid w:val="00B2093F"/>
    <w:pPr>
      <w:spacing w:after="60"/>
      <w:jc w:val="center"/>
      <w:outlineLvl w:val="1"/>
    </w:pPr>
    <w:rPr>
      <w:rFonts w:cs="Arial"/>
      <w:szCs w:val="24"/>
    </w:rPr>
  </w:style>
  <w:style w:type="table" w:styleId="Tableauliste1">
    <w:name w:val="Table List 1"/>
    <w:basedOn w:val="TableauNormal"/>
    <w:semiHidden/>
    <w:rsid w:val="004821CE"/>
    <w:pPr>
      <w:spacing w:before="120" w:line="300" w:lineRule="atLeast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rsid w:val="004821CE"/>
    <w:pPr>
      <w:spacing w:before="120" w:line="300" w:lineRule="atLeast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rsid w:val="004821CE"/>
    <w:pPr>
      <w:spacing w:before="120" w:line="30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rsid w:val="004821CE"/>
    <w:pPr>
      <w:spacing w:before="120" w:line="300" w:lineRule="atLeast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rsid w:val="004821CE"/>
    <w:pPr>
      <w:spacing w:before="120" w:line="300" w:lineRule="atLeast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ebrut">
    <w:name w:val="Plain Text"/>
    <w:basedOn w:val="Normal"/>
    <w:semiHidden/>
    <w:rsid w:val="004821CE"/>
    <w:rPr>
      <w:rFonts w:ascii="Courier New" w:hAnsi="Courier New" w:cs="Courier New"/>
      <w:sz w:val="20"/>
    </w:rPr>
  </w:style>
  <w:style w:type="table" w:customStyle="1" w:styleId="Thme">
    <w:name w:val="Thème"/>
    <w:basedOn w:val="TableauNormal"/>
    <w:semiHidden/>
    <w:rsid w:val="004821CE"/>
    <w:pPr>
      <w:spacing w:before="120" w:line="30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denote">
    <w:name w:val="Note Heading"/>
    <w:basedOn w:val="Normal"/>
    <w:next w:val="Normal"/>
    <w:semiHidden/>
    <w:rsid w:val="004821CE"/>
  </w:style>
  <w:style w:type="character" w:styleId="VariableHTML">
    <w:name w:val="HTML Variable"/>
    <w:semiHidden/>
    <w:rsid w:val="004821CE"/>
    <w:rPr>
      <w:i/>
      <w:iCs/>
    </w:rPr>
  </w:style>
  <w:style w:type="table" w:customStyle="1" w:styleId="Web1">
    <w:name w:val="Web 1"/>
    <w:basedOn w:val="TableauNormal"/>
    <w:semiHidden/>
    <w:rsid w:val="004821CE"/>
    <w:pPr>
      <w:spacing w:before="120" w:line="300" w:lineRule="atLeast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2">
    <w:name w:val="Web 2"/>
    <w:basedOn w:val="TableauNormal"/>
    <w:semiHidden/>
    <w:rsid w:val="004821CE"/>
    <w:pPr>
      <w:spacing w:before="120" w:line="300" w:lineRule="atLeast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">
    <w:name w:val="Web 3"/>
    <w:basedOn w:val="TableauNormal"/>
    <w:semiHidden/>
    <w:rsid w:val="004821CE"/>
    <w:pPr>
      <w:spacing w:before="120" w:line="300" w:lineRule="atLeast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AvecpucesSymbolsymboleGauche063cmSuspendu0">
    <w:name w:val="Style Avec puces Symbol (symbole) Gauche :  063 cm Suspendu : 0..."/>
    <w:basedOn w:val="Aucuneliste"/>
    <w:rsid w:val="006E1BC3"/>
    <w:pPr>
      <w:numPr>
        <w:numId w:val="14"/>
      </w:numPr>
    </w:pPr>
  </w:style>
  <w:style w:type="numbering" w:customStyle="1" w:styleId="StyleAvecpucesWingdingssymboleGauche127cmSuspendu">
    <w:name w:val="Style Avec puces Wingdings (symbole) Gauche :  127 cm Suspendu ..."/>
    <w:basedOn w:val="Aucuneliste"/>
    <w:rsid w:val="000B3697"/>
    <w:pPr>
      <w:numPr>
        <w:numId w:val="15"/>
      </w:numPr>
    </w:pPr>
  </w:style>
  <w:style w:type="paragraph" w:customStyle="1" w:styleId="texteCarCar">
    <w:name w:val="texte Car Car"/>
    <w:basedOn w:val="Normal"/>
    <w:link w:val="texteCarCarCar"/>
    <w:rsid w:val="003B6079"/>
    <w:pPr>
      <w:spacing w:before="0" w:line="240" w:lineRule="auto"/>
      <w:jc w:val="left"/>
    </w:pPr>
    <w:rPr>
      <w:rFonts w:ascii="Comic Sans MS" w:hAnsi="Comic Sans MS"/>
      <w:szCs w:val="22"/>
    </w:rPr>
  </w:style>
  <w:style w:type="character" w:customStyle="1" w:styleId="texteCarCarCar">
    <w:name w:val="texte Car Car Car"/>
    <w:link w:val="texteCarCar"/>
    <w:rsid w:val="003B6079"/>
    <w:rPr>
      <w:rFonts w:ascii="Comic Sans MS" w:hAnsi="Comic Sans MS"/>
      <w:sz w:val="22"/>
      <w:szCs w:val="22"/>
      <w:lang w:val="fr-FR" w:eastAsia="fr-FR" w:bidi="ar-SA"/>
    </w:rPr>
  </w:style>
  <w:style w:type="paragraph" w:styleId="Paragraphedeliste">
    <w:name w:val="List Paragraph"/>
    <w:basedOn w:val="Normal"/>
    <w:link w:val="ParagraphedelisteCar"/>
    <w:uiPriority w:val="34"/>
    <w:qFormat/>
    <w:rsid w:val="00FE468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A623B"/>
    <w:pPr>
      <w:shd w:val="clear" w:color="auto" w:fill="FFFF00"/>
      <w:ind w:left="708"/>
    </w:pPr>
    <w:rPr>
      <w:i/>
      <w:iCs/>
      <w:color w:val="000000"/>
    </w:rPr>
  </w:style>
  <w:style w:type="character" w:customStyle="1" w:styleId="CitationCar">
    <w:name w:val="Citation Car"/>
    <w:link w:val="Citation"/>
    <w:uiPriority w:val="29"/>
    <w:rsid w:val="002A623B"/>
    <w:rPr>
      <w:rFonts w:ascii="Arial" w:hAnsi="Arial"/>
      <w:i/>
      <w:iCs/>
      <w:color w:val="000000"/>
      <w:sz w:val="22"/>
      <w:shd w:val="clear" w:color="auto" w:fill="FFFF00"/>
    </w:rPr>
  </w:style>
  <w:style w:type="paragraph" w:customStyle="1" w:styleId="Titrenotespersonnels">
    <w:name w:val="Titre notes personnels"/>
    <w:basedOn w:val="Important"/>
    <w:link w:val="TitrenotespersonnelsCar"/>
    <w:autoRedefine/>
    <w:qFormat/>
    <w:rsid w:val="00FE1DF6"/>
    <w:pPr>
      <w:shd w:val="clear" w:color="auto" w:fill="002060"/>
      <w:tabs>
        <w:tab w:val="left" w:pos="4904"/>
      </w:tabs>
    </w:pPr>
    <w:rPr>
      <w:b/>
      <w:color w:val="FFFFFF"/>
      <w:sz w:val="24"/>
    </w:rPr>
  </w:style>
  <w:style w:type="paragraph" w:styleId="Titre">
    <w:name w:val="Title"/>
    <w:basedOn w:val="Normal"/>
    <w:next w:val="Normal"/>
    <w:link w:val="TitreCar"/>
    <w:qFormat/>
    <w:rsid w:val="009927B3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renotespersonnelsCar">
    <w:name w:val="Titre notes personnels Car"/>
    <w:link w:val="Titrenotespersonnels"/>
    <w:rsid w:val="00FE1DF6"/>
    <w:rPr>
      <w:rFonts w:ascii="Arial" w:hAnsi="Arial" w:cs="Tahoma"/>
      <w:b/>
      <w:color w:val="FFFFFF"/>
      <w:sz w:val="24"/>
      <w:szCs w:val="24"/>
      <w:shd w:val="clear" w:color="auto" w:fill="002060"/>
      <w:lang w:val="fr-FR" w:eastAsia="fr-FR" w:bidi="ar-SA"/>
    </w:rPr>
  </w:style>
  <w:style w:type="character" w:customStyle="1" w:styleId="TitreCar">
    <w:name w:val="Titre Car"/>
    <w:link w:val="Titre"/>
    <w:rsid w:val="009927B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Puces">
    <w:name w:val="Puces"/>
    <w:basedOn w:val="Paragraphedeliste"/>
    <w:link w:val="PucesCar"/>
    <w:autoRedefine/>
    <w:qFormat/>
    <w:rsid w:val="00267646"/>
    <w:pPr>
      <w:numPr>
        <w:numId w:val="26"/>
      </w:numPr>
      <w:spacing w:line="360" w:lineRule="auto"/>
      <w:ind w:left="1208" w:hanging="357"/>
    </w:pPr>
  </w:style>
  <w:style w:type="character" w:customStyle="1" w:styleId="Accentuationintense1">
    <w:name w:val="Accentuation intense1"/>
    <w:aliases w:val="Rédacteur-date-début-fin réunion"/>
    <w:uiPriority w:val="21"/>
    <w:qFormat/>
    <w:rsid w:val="00D006DC"/>
    <w:rPr>
      <w:b/>
      <w:bCs/>
      <w:i/>
      <w:iCs/>
      <w:color w:val="4F81BD"/>
    </w:rPr>
  </w:style>
  <w:style w:type="character" w:customStyle="1" w:styleId="ParagraphedelisteCar">
    <w:name w:val="Paragraphe de liste Car"/>
    <w:link w:val="Paragraphedeliste"/>
    <w:uiPriority w:val="34"/>
    <w:rsid w:val="00267646"/>
    <w:rPr>
      <w:rFonts w:ascii="Arial" w:hAnsi="Arial"/>
      <w:sz w:val="22"/>
    </w:rPr>
  </w:style>
  <w:style w:type="character" w:customStyle="1" w:styleId="PucesCar">
    <w:name w:val="Puces Car"/>
    <w:basedOn w:val="ParagraphedelisteCar"/>
    <w:link w:val="Puces"/>
    <w:rsid w:val="00267646"/>
    <w:rPr>
      <w:rFonts w:ascii="Arial" w:hAnsi="Arial"/>
      <w:sz w:val="22"/>
    </w:rPr>
  </w:style>
  <w:style w:type="paragraph" w:customStyle="1" w:styleId="Monpieddepage">
    <w:name w:val="Mon pied de page"/>
    <w:basedOn w:val="Pieddepage"/>
    <w:link w:val="MonpieddepageCar"/>
    <w:qFormat/>
    <w:rsid w:val="00D006DC"/>
    <w:pPr>
      <w:pBdr>
        <w:top w:val="single" w:sz="2" w:space="1" w:color="auto"/>
      </w:pBdr>
      <w:tabs>
        <w:tab w:val="clear" w:pos="9072"/>
        <w:tab w:val="right" w:pos="8789"/>
      </w:tabs>
    </w:pPr>
    <w:rPr>
      <w:rFonts w:cs="Arial"/>
      <w:sz w:val="16"/>
      <w:szCs w:val="16"/>
    </w:rPr>
  </w:style>
  <w:style w:type="paragraph" w:customStyle="1" w:styleId="Monen-tte">
    <w:name w:val="Mon en-tête"/>
    <w:basedOn w:val="En-tte"/>
    <w:link w:val="Monen-tteCar"/>
    <w:qFormat/>
    <w:rsid w:val="00854FA7"/>
    <w:pPr>
      <w:pBdr>
        <w:bottom w:val="single" w:sz="4" w:space="1" w:color="auto"/>
      </w:pBdr>
      <w:jc w:val="left"/>
    </w:pPr>
    <w:rPr>
      <w:rFonts w:cs="Arial"/>
      <w:noProof/>
      <w:sz w:val="16"/>
      <w:szCs w:val="16"/>
    </w:rPr>
  </w:style>
  <w:style w:type="character" w:customStyle="1" w:styleId="PieddepageCar">
    <w:name w:val="Pied de page Car"/>
    <w:link w:val="Pieddepage"/>
    <w:semiHidden/>
    <w:rsid w:val="00D006DC"/>
    <w:rPr>
      <w:rFonts w:ascii="Arial" w:hAnsi="Arial"/>
      <w:sz w:val="22"/>
    </w:rPr>
  </w:style>
  <w:style w:type="character" w:customStyle="1" w:styleId="MonpieddepageCar">
    <w:name w:val="Mon pied de page Car"/>
    <w:link w:val="Monpieddepage"/>
    <w:rsid w:val="00D006DC"/>
    <w:rPr>
      <w:rFonts w:ascii="Arial" w:hAnsi="Arial" w:cs="Arial"/>
      <w:sz w:val="16"/>
      <w:szCs w:val="16"/>
    </w:rPr>
  </w:style>
  <w:style w:type="paragraph" w:customStyle="1" w:styleId="Do-list">
    <w:name w:val="Do-list"/>
    <w:basedOn w:val="Normal"/>
    <w:link w:val="Do-listCar"/>
    <w:qFormat/>
    <w:rsid w:val="00A24E64"/>
    <w:pPr>
      <w:numPr>
        <w:numId w:val="28"/>
      </w:numPr>
      <w:pBdr>
        <w:top w:val="double" w:sz="4" w:space="1" w:color="FF0000" w:shadow="1"/>
        <w:left w:val="double" w:sz="4" w:space="4" w:color="FF0000" w:shadow="1"/>
        <w:bottom w:val="double" w:sz="4" w:space="1" w:color="FF0000" w:shadow="1"/>
        <w:right w:val="double" w:sz="4" w:space="4" w:color="FF0000" w:shadow="1"/>
      </w:pBdr>
      <w:shd w:val="clear" w:color="auto" w:fill="FFFFFF"/>
    </w:pPr>
    <w:rPr>
      <w:rFonts w:ascii="Forte" w:hAnsi="Forte"/>
      <w:color w:val="FF0000"/>
      <w:szCs w:val="22"/>
    </w:rPr>
  </w:style>
  <w:style w:type="character" w:customStyle="1" w:styleId="En-tteCar">
    <w:name w:val="En-tête Car"/>
    <w:link w:val="En-tte"/>
    <w:rsid w:val="00D006DC"/>
    <w:rPr>
      <w:rFonts w:ascii="Arial" w:hAnsi="Arial"/>
      <w:sz w:val="22"/>
    </w:rPr>
  </w:style>
  <w:style w:type="character" w:customStyle="1" w:styleId="Monen-tteCar">
    <w:name w:val="Mon en-tête Car"/>
    <w:link w:val="Monen-tte"/>
    <w:rsid w:val="00854FA7"/>
    <w:rPr>
      <w:rFonts w:ascii="Arial" w:hAnsi="Arial" w:cs="Arial"/>
      <w:noProof/>
      <w:sz w:val="16"/>
      <w:szCs w:val="16"/>
    </w:rPr>
  </w:style>
  <w:style w:type="character" w:customStyle="1" w:styleId="Do-listCar">
    <w:name w:val="Do-list Car"/>
    <w:link w:val="Do-list"/>
    <w:rsid w:val="00A24E64"/>
    <w:rPr>
      <w:rFonts w:ascii="Forte" w:hAnsi="Forte"/>
      <w:color w:val="FF0000"/>
      <w:sz w:val="22"/>
      <w:szCs w:val="22"/>
      <w:shd w:val="clear" w:color="auto" w:fill="FFFFFF"/>
    </w:rPr>
  </w:style>
  <w:style w:type="paragraph" w:customStyle="1" w:styleId="PucesNiveau1">
    <w:name w:val="Puces Niveau1"/>
    <w:basedOn w:val="Paragraphedeliste"/>
    <w:link w:val="PucesNiveau1Car"/>
    <w:qFormat/>
    <w:rsid w:val="00835171"/>
    <w:pPr>
      <w:numPr>
        <w:numId w:val="30"/>
      </w:numPr>
      <w:spacing w:before="0"/>
      <w:ind w:left="1565" w:hanging="357"/>
    </w:pPr>
  </w:style>
  <w:style w:type="character" w:customStyle="1" w:styleId="PucesNiveau1Car">
    <w:name w:val="Puces Niveau1 Car"/>
    <w:basedOn w:val="ParagraphedelisteCar"/>
    <w:link w:val="PucesNiveau1"/>
    <w:rsid w:val="00835171"/>
    <w:rPr>
      <w:rFonts w:ascii="Arial" w:hAnsi="Arial"/>
      <w:sz w:val="22"/>
    </w:rPr>
  </w:style>
  <w:style w:type="paragraph" w:customStyle="1" w:styleId="Afaire">
    <w:name w:val="A faire"/>
    <w:basedOn w:val="Normal"/>
    <w:link w:val="AfaireCar"/>
    <w:qFormat/>
    <w:rsid w:val="009532CE"/>
    <w:pPr>
      <w:shd w:val="clear" w:color="auto" w:fill="FF0000"/>
      <w:jc w:val="center"/>
    </w:pPr>
    <w:rPr>
      <w:b/>
      <w:color w:val="FFFFFF"/>
      <w:sz w:val="28"/>
      <w:szCs w:val="28"/>
    </w:rPr>
  </w:style>
  <w:style w:type="character" w:customStyle="1" w:styleId="AfaireCar">
    <w:name w:val="A faire Car"/>
    <w:link w:val="Afaire"/>
    <w:rsid w:val="009532CE"/>
    <w:rPr>
      <w:rFonts w:ascii="Arial" w:hAnsi="Arial"/>
      <w:b/>
      <w:color w:val="FFFFFF"/>
      <w:sz w:val="28"/>
      <w:szCs w:val="28"/>
      <w:shd w:val="clear" w:color="auto" w:fill="FF0000"/>
    </w:rPr>
  </w:style>
  <w:style w:type="paragraph" w:customStyle="1" w:styleId="cricri">
    <w:name w:val="cricri"/>
    <w:basedOn w:val="Normal"/>
    <w:link w:val="cricriCar"/>
    <w:qFormat/>
    <w:rsid w:val="00BD56E4"/>
    <w:pPr>
      <w:spacing w:before="0" w:line="360" w:lineRule="auto"/>
    </w:pPr>
    <w:rPr>
      <w:rFonts w:cs="Arial"/>
      <w:color w:val="548DD4"/>
      <w:szCs w:val="22"/>
    </w:rPr>
  </w:style>
  <w:style w:type="character" w:customStyle="1" w:styleId="cricriCar">
    <w:name w:val="cricri Car"/>
    <w:link w:val="cricri"/>
    <w:rsid w:val="00BD56E4"/>
    <w:rPr>
      <w:rFonts w:ascii="Arial" w:hAnsi="Arial" w:cs="Arial"/>
      <w:color w:val="548DD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5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2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1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8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decreus\Christophe\Mes%20mod&#232;les%20de%20documents\Mod&#232;le%20Septembre%202009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Septembre 2009</Template>
  <TotalTime>16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Devoir OMI 3ème Année</vt:lpstr>
    </vt:vector>
  </TitlesOfParts>
  <Company>enibe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Devoir OMI 3ème Année</dc:title>
  <dc:subject/>
  <dc:creator>cdecreus</dc:creator>
  <cp:keywords/>
  <cp:lastModifiedBy>Ghislaine KEIFLIN</cp:lastModifiedBy>
  <cp:revision>13</cp:revision>
  <cp:lastPrinted>2025-06-02T14:50:00Z</cp:lastPrinted>
  <dcterms:created xsi:type="dcterms:W3CDTF">2025-04-08T11:57:00Z</dcterms:created>
  <dcterms:modified xsi:type="dcterms:W3CDTF">2026-01-12T14:47:00Z</dcterms:modified>
</cp:coreProperties>
</file>